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Igehely (történet): </w:t>
      </w:r>
      <w:r w:rsidR="00194569" w:rsidRPr="00B14CF7">
        <w:t xml:space="preserve">3Mózes 1-24 </w:t>
      </w:r>
      <w:r w:rsidR="00281281" w:rsidRPr="00B14CF7">
        <w:t>Az ember bukása- a bűnbeesés,</w:t>
      </w:r>
      <w:r w:rsidR="00194569" w:rsidRPr="00B14CF7">
        <w:t xml:space="preserve"> Isten büntetése</w:t>
      </w:r>
    </w:p>
    <w:p w:rsidR="006E53CA" w:rsidRDefault="006E53CA" w:rsidP="002C598F">
      <w:pPr>
        <w:ind w:left="567" w:hanging="567"/>
      </w:pPr>
    </w:p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Aranymondás/kulcsige: </w:t>
      </w:r>
      <w:r w:rsidRPr="002C598F">
        <w:t xml:space="preserve"> </w:t>
      </w:r>
      <w:r w:rsidR="00C549FE">
        <w:t xml:space="preserve">Róm.6.23 </w:t>
      </w:r>
      <w:proofErr w:type="gramStart"/>
      <w:r w:rsidR="00C549FE">
        <w:t>A</w:t>
      </w:r>
      <w:proofErr w:type="gramEnd"/>
      <w:r w:rsidR="00C549FE">
        <w:t xml:space="preserve"> </w:t>
      </w:r>
      <w:r w:rsidR="00C549FE" w:rsidRPr="00C549FE">
        <w:t>bűn zsoldja halál; az Isten kegyelmi ajándéka pedig örök élet a mi Urunk Krisztus Jézusban.</w:t>
      </w:r>
    </w:p>
    <w:p w:rsidR="00B41BEF" w:rsidRDefault="006E53CA" w:rsidP="00B41BEF">
      <w:pPr>
        <w:ind w:left="567" w:hanging="567"/>
      </w:pPr>
      <w:r w:rsidRPr="00431070">
        <w:rPr>
          <w:b/>
        </w:rPr>
        <w:t>Fő üzenet, központi igazság:</w:t>
      </w:r>
      <w:r w:rsidRPr="002C598F">
        <w:t xml:space="preserve"> </w:t>
      </w:r>
      <w:r w:rsidR="00B41BEF">
        <w:t xml:space="preserve">A jó és a rossz tudásának fájáról való szakítás </w:t>
      </w:r>
      <w:r w:rsidR="00194569">
        <w:t>következménye a bű</w:t>
      </w:r>
      <w:r w:rsidR="00B41BEF">
        <w:t>neset.</w:t>
      </w:r>
      <w:r w:rsidR="005D3430">
        <w:t xml:space="preserve"> </w:t>
      </w:r>
      <w:r w:rsidR="00C549FE">
        <w:t>A bűn gonosz hatalom.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 xml:space="preserve">1. Átvezetés, dalismétlés: </w:t>
      </w:r>
    </w:p>
    <w:p w:rsidR="006E53CA" w:rsidRPr="000D4CA9" w:rsidRDefault="00BF7F4B" w:rsidP="002C598F">
      <w:pPr>
        <w:ind w:left="567" w:hanging="567"/>
      </w:pPr>
      <w:r>
        <w:rPr>
          <w:b/>
        </w:rPr>
        <w:t xml:space="preserve">    </w:t>
      </w:r>
      <w:r w:rsidR="00BA026E">
        <w:rPr>
          <w:b/>
        </w:rPr>
        <w:t>Fantáziajáték kígyóval</w:t>
      </w:r>
      <w:r w:rsidR="000D4CA9">
        <w:t xml:space="preserve"> részletesen </w:t>
      </w:r>
      <w:proofErr w:type="spellStart"/>
      <w:r w:rsidR="000D4CA9">
        <w:t>köv.oldalakon</w:t>
      </w:r>
      <w:proofErr w:type="spellEnd"/>
    </w:p>
    <w:p w:rsidR="006E53CA" w:rsidRPr="00384C7F" w:rsidRDefault="006E53CA" w:rsidP="002C598F">
      <w:pPr>
        <w:ind w:left="567" w:hanging="567"/>
      </w:pPr>
      <w:r w:rsidRPr="00431070">
        <w:rPr>
          <w:b/>
        </w:rPr>
        <w:t xml:space="preserve">2. Dicsőítés – énektanítás: </w:t>
      </w:r>
      <w:r w:rsidR="000B7016">
        <w:t xml:space="preserve">Ravasz róka (4D) 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3. Ima</w:t>
      </w:r>
      <w:r w:rsidR="002C598F">
        <w:rPr>
          <w:b/>
        </w:rPr>
        <w:t>:</w:t>
      </w:r>
      <w:r w:rsidR="002C598F">
        <w:t xml:space="preserve"> </w:t>
      </w:r>
    </w:p>
    <w:p w:rsidR="006E53CA" w:rsidRPr="002C598F" w:rsidRDefault="006E53CA" w:rsidP="002C598F">
      <w:pPr>
        <w:ind w:left="567" w:hanging="567"/>
      </w:pPr>
      <w:r w:rsidRPr="00431070">
        <w:rPr>
          <w:b/>
        </w:rPr>
        <w:t>4. Igevers-kincsgyűjtés</w:t>
      </w:r>
      <w:r w:rsidR="002C598F">
        <w:rPr>
          <w:b/>
        </w:rPr>
        <w:t>:</w:t>
      </w:r>
      <w:r w:rsidR="002C598F">
        <w:t xml:space="preserve"> </w:t>
      </w:r>
    </w:p>
    <w:p w:rsidR="006E53CA" w:rsidRDefault="006E53CA" w:rsidP="002C598F">
      <w:pPr>
        <w:ind w:left="567" w:hanging="567"/>
      </w:pPr>
      <w:r w:rsidRPr="00431070">
        <w:rPr>
          <w:b/>
        </w:rPr>
        <w:t>5. A bibliai-igazság beültetése, történet:</w:t>
      </w:r>
      <w:r w:rsidR="002C598F">
        <w:t xml:space="preserve"> </w:t>
      </w:r>
    </w:p>
    <w:p w:rsidR="0033185F" w:rsidRDefault="0033185F" w:rsidP="0033185F">
      <w:pPr>
        <w:ind w:left="567" w:hanging="567"/>
      </w:pPr>
      <w:r w:rsidRPr="0033185F">
        <w:rPr>
          <w:b/>
        </w:rPr>
        <w:t>Bevezetés</w:t>
      </w:r>
      <w:r>
        <w:t>: Te mikor és miben voltál már engedetlen? Mi lett ennek a következménye? Milyen kísértések csábíthatják engedetlenségre az embert? Te melyikkel találkoztál már? Mit tehetsz a kísértéssel, a kísértővel szemben? Mi adhat védelmet?</w:t>
      </w:r>
    </w:p>
    <w:p w:rsidR="00C549FE" w:rsidRPr="00036960" w:rsidRDefault="00C549FE" w:rsidP="00C549FE">
      <w:pPr>
        <w:pBdr>
          <w:top w:val="single" w:sz="4" w:space="2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num" w:pos="0"/>
          <w:tab w:val="left" w:pos="9071"/>
        </w:tabs>
        <w:ind w:right="-1"/>
        <w:rPr>
          <w:rFonts w:ascii="Times New Roman" w:hAnsi="Times New Roman"/>
        </w:rPr>
      </w:pPr>
      <w:r w:rsidRPr="00036960">
        <w:rPr>
          <w:rFonts w:ascii="Times New Roman" w:hAnsi="Times New Roman"/>
        </w:rPr>
        <w:t xml:space="preserve">A bűn az </w:t>
      </w:r>
      <w:r w:rsidRPr="0071710F">
        <w:rPr>
          <w:rFonts w:ascii="Times New Roman" w:hAnsi="Times New Roman"/>
          <w:b/>
          <w:i/>
          <w:highlight w:val="yellow"/>
        </w:rPr>
        <w:t>Isten</w:t>
      </w:r>
      <w:r w:rsidRPr="00036960">
        <w:rPr>
          <w:rFonts w:ascii="Times New Roman" w:hAnsi="Times New Roman"/>
          <w:b/>
          <w:i/>
        </w:rPr>
        <w:t>-</w:t>
      </w:r>
      <w:r w:rsidRPr="0071710F">
        <w:rPr>
          <w:rFonts w:ascii="Times New Roman" w:hAnsi="Times New Roman"/>
          <w:b/>
          <w:i/>
          <w:highlight w:val="yellow"/>
        </w:rPr>
        <w:t>nélküli</w:t>
      </w:r>
      <w:r w:rsidRPr="00036960">
        <w:rPr>
          <w:rFonts w:ascii="Times New Roman" w:hAnsi="Times New Roman"/>
        </w:rPr>
        <w:t xml:space="preserve"> élet. Az, hogy </w:t>
      </w:r>
      <w:r w:rsidRPr="0071710F">
        <w:rPr>
          <w:rFonts w:ascii="Times New Roman" w:hAnsi="Times New Roman"/>
          <w:highlight w:val="yellow"/>
        </w:rPr>
        <w:t>nem bízod</w:t>
      </w:r>
      <w:r w:rsidRPr="00036960">
        <w:rPr>
          <w:rFonts w:ascii="Times New Roman" w:hAnsi="Times New Roman"/>
        </w:rPr>
        <w:t xml:space="preserve"> magad rá, hogy </w:t>
      </w:r>
      <w:r w:rsidRPr="0071710F">
        <w:rPr>
          <w:rFonts w:ascii="Times New Roman" w:hAnsi="Times New Roman"/>
          <w:b/>
          <w:i/>
          <w:highlight w:val="yellow"/>
        </w:rPr>
        <w:t>nem hiszel</w:t>
      </w:r>
      <w:r w:rsidRPr="00036960">
        <w:rPr>
          <w:rFonts w:ascii="Times New Roman" w:hAnsi="Times New Roman"/>
          <w:b/>
          <w:i/>
        </w:rPr>
        <w:t xml:space="preserve"> az Úr Jézusban</w:t>
      </w:r>
      <w:r w:rsidRPr="00036960">
        <w:rPr>
          <w:rFonts w:ascii="Times New Roman" w:hAnsi="Times New Roman"/>
        </w:rPr>
        <w:t xml:space="preserve">. Ebbe a bizalmatlanságba, hitetlenségbe minden ember </w:t>
      </w:r>
      <w:r w:rsidRPr="0071710F">
        <w:rPr>
          <w:rFonts w:ascii="Times New Roman" w:hAnsi="Times New Roman"/>
          <w:b/>
          <w:i/>
          <w:highlight w:val="yellow"/>
        </w:rPr>
        <w:t>bele születik</w:t>
      </w:r>
      <w:r w:rsidRPr="00036960">
        <w:rPr>
          <w:rFonts w:ascii="Times New Roman" w:hAnsi="Times New Roman"/>
        </w:rPr>
        <w:t xml:space="preserve">. A bűn </w:t>
      </w:r>
      <w:r w:rsidRPr="0071710F">
        <w:rPr>
          <w:rFonts w:ascii="Times New Roman" w:hAnsi="Times New Roman"/>
          <w:b/>
          <w:i/>
          <w:highlight w:val="yellow"/>
        </w:rPr>
        <w:t>gonosz</w:t>
      </w:r>
      <w:r w:rsidRPr="00036960">
        <w:rPr>
          <w:rFonts w:ascii="Times New Roman" w:hAnsi="Times New Roman"/>
          <w:b/>
          <w:i/>
        </w:rPr>
        <w:t xml:space="preserve"> </w:t>
      </w:r>
      <w:r w:rsidRPr="0071710F">
        <w:rPr>
          <w:rFonts w:ascii="Times New Roman" w:hAnsi="Times New Roman"/>
          <w:b/>
          <w:i/>
          <w:highlight w:val="yellow"/>
        </w:rPr>
        <w:t>hatalom</w:t>
      </w:r>
      <w:r w:rsidRPr="00036960">
        <w:rPr>
          <w:rFonts w:ascii="Times New Roman" w:hAnsi="Times New Roman"/>
        </w:rPr>
        <w:t xml:space="preserve">, amely nem engedi, hogy megváltozzál. A bűnös </w:t>
      </w:r>
      <w:r w:rsidRPr="00036960">
        <w:rPr>
          <w:rFonts w:ascii="Times New Roman" w:hAnsi="Times New Roman"/>
          <w:b/>
          <w:i/>
        </w:rPr>
        <w:t>cselekedetek pedig a bűnös természet következményei</w:t>
      </w:r>
      <w:r w:rsidRPr="00036960">
        <w:rPr>
          <w:rFonts w:ascii="Times New Roman" w:hAnsi="Times New Roman"/>
        </w:rPr>
        <w:t xml:space="preserve"> (mint a vízbe dobott kő miatt vannak a hullámok). </w:t>
      </w:r>
      <w:r w:rsidRPr="00036960">
        <w:rPr>
          <w:rFonts w:ascii="Times New Roman" w:hAnsi="Times New Roman"/>
          <w:i/>
        </w:rPr>
        <w:t>Bűnös cselekedet mindaz, amit gondolsz, mondasz, s teszel, ha nem egyezik Isten akaratával, és elválaszt</w:t>
      </w:r>
      <w:r w:rsidRPr="00036960">
        <w:rPr>
          <w:rFonts w:ascii="Times New Roman" w:hAnsi="Times New Roman"/>
        </w:rPr>
        <w:t xml:space="preserve"> Téged Isten szeretetétől.</w:t>
      </w:r>
    </w:p>
    <w:p w:rsidR="00C549FE" w:rsidRDefault="00C549FE" w:rsidP="0033185F">
      <w:pPr>
        <w:ind w:left="567" w:hanging="567"/>
      </w:pPr>
    </w:p>
    <w:p w:rsidR="00B14CF7" w:rsidRDefault="002F544C" w:rsidP="003F733C">
      <w:r>
        <w:rPr>
          <w:b/>
        </w:rPr>
        <w:t>B</w:t>
      </w:r>
      <w:r w:rsidR="00B14CF7" w:rsidRPr="003F733C">
        <w:rPr>
          <w:b/>
        </w:rPr>
        <w:t>űn</w:t>
      </w:r>
      <w:r>
        <w:t xml:space="preserve">: </w:t>
      </w:r>
      <w:r w:rsidR="00B14CF7" w:rsidRPr="00B14CF7">
        <w:t>céltévesztés</w:t>
      </w:r>
      <w:r w:rsidR="00B14CF7">
        <w:t>,</w:t>
      </w:r>
      <w:r w:rsidR="00B14CF7" w:rsidRPr="00B14CF7">
        <w:t xml:space="preserve"> tör, rombol, lázadás, gonoszság, fizikai rossz, erkölcsi rossz, istentelen, törvényszegé</w:t>
      </w:r>
      <w:r>
        <w:t>s, tévelygés, elbukás, tettetés</w:t>
      </w:r>
      <w:r w:rsidR="00B14CF7" w:rsidRPr="00B14CF7">
        <w:t>. Isten akaratától</w:t>
      </w:r>
      <w:r w:rsidR="003F733C">
        <w:t>, mértékétől való bármilyen eltérés</w:t>
      </w:r>
      <w:r w:rsidR="00B14CF7" w:rsidRPr="00B14CF7">
        <w:t xml:space="preserve">. A bűn </w:t>
      </w:r>
      <w:r w:rsidR="00B14CF7" w:rsidRPr="00B14CF7">
        <w:rPr>
          <w:b/>
        </w:rPr>
        <w:t>hatalom</w:t>
      </w:r>
      <w:r w:rsidR="00B14CF7" w:rsidRPr="00B14CF7">
        <w:t xml:space="preserve">. Nem választjuk. Egy norma megszegése. Nem Isten parancsolatai szerint élni. </w:t>
      </w:r>
      <w:r w:rsidR="003F733C">
        <w:t xml:space="preserve">Minden bűn </w:t>
      </w:r>
      <w:r w:rsidR="003F733C" w:rsidRPr="003F733C">
        <w:rPr>
          <w:b/>
        </w:rPr>
        <w:t>Isten ellen</w:t>
      </w:r>
      <w:r w:rsidR="003F733C">
        <w:t xml:space="preserve"> irányul.</w:t>
      </w:r>
    </w:p>
    <w:p w:rsidR="003F733C" w:rsidRDefault="003F733C" w:rsidP="003F733C">
      <w:r w:rsidRPr="00B14CF7">
        <w:t xml:space="preserve">Belesodor minket a bűnök elkövetésébe. A bűnök magával hozzák a </w:t>
      </w:r>
      <w:r w:rsidRPr="003F733C">
        <w:rPr>
          <w:b/>
        </w:rPr>
        <w:t>következményt</w:t>
      </w:r>
      <w:r w:rsidRPr="00B14CF7">
        <w:t xml:space="preserve">, a </w:t>
      </w:r>
      <w:r w:rsidRPr="003F733C">
        <w:rPr>
          <w:b/>
        </w:rPr>
        <w:t>büntetést</w:t>
      </w:r>
      <w:r w:rsidRPr="00B14CF7">
        <w:t>. A bűnös ember távol van Istentől.</w:t>
      </w:r>
    </w:p>
    <w:p w:rsidR="002F544C" w:rsidRDefault="00B14CF7" w:rsidP="003F733C">
      <w:r w:rsidRPr="003F733C">
        <w:rPr>
          <w:b/>
        </w:rPr>
        <w:t>Bűnök</w:t>
      </w:r>
      <w:r>
        <w:t>:</w:t>
      </w:r>
      <w:r w:rsidRPr="00B14CF7">
        <w:t xml:space="preserve"> </w:t>
      </w:r>
      <w:r>
        <w:t>szóval, tettel, gondolattal, mulasztással.</w:t>
      </w:r>
    </w:p>
    <w:p w:rsidR="00B14CF7" w:rsidRDefault="002F544C" w:rsidP="003F733C">
      <w:r>
        <w:t>K</w:t>
      </w:r>
      <w:r w:rsidR="003F733C">
        <w:t xml:space="preserve">ihat másokra, nem lehet meg nem történtté tenni (van bűnbocsánat, jóvátétel). </w:t>
      </w:r>
      <w:r w:rsidR="00B14CF7">
        <w:t xml:space="preserve">1Jn1.9 </w:t>
      </w:r>
      <w:proofErr w:type="gramStart"/>
      <w:r w:rsidR="00B14CF7" w:rsidRPr="00B14CF7">
        <w:t>A</w:t>
      </w:r>
      <w:proofErr w:type="gramEnd"/>
      <w:r w:rsidR="00B14CF7" w:rsidRPr="00B14CF7">
        <w:t xml:space="preserve"> bűnvallás teszi szabaddá a kezünket, amellyel elfogadjuk, megragadjuk a bocsánatot. A bűntudat, a lelkiismeret furdalás még nem bűnvallás. Azt nem követi felszabadulás és békesség. Ha világosságra hozzuk (megvalljuk) a bűnt, és elválunk tőle, akkor lesz miénk a feloldozás.</w:t>
      </w:r>
    </w:p>
    <w:p w:rsidR="00B14CF7" w:rsidRDefault="002F544C" w:rsidP="00281281">
      <w:r w:rsidRPr="002F544C">
        <w:rPr>
          <w:b/>
        </w:rPr>
        <w:t>Sátán</w:t>
      </w:r>
      <w:r>
        <w:t>: Lucifer, felfuvalkodott, elbukott, vele az angyalok harmada (démonok)</w:t>
      </w:r>
      <w:r w:rsidR="00A105E6">
        <w:t xml:space="preserve">, vádló, ördög, </w:t>
      </w:r>
      <w:r w:rsidR="00E416FA">
        <w:t>Sötétség</w:t>
      </w:r>
      <w:r w:rsidR="00A105E6">
        <w:t xml:space="preserve"> fejedelme</w:t>
      </w:r>
      <w:proofErr w:type="gramStart"/>
      <w:r w:rsidR="00A105E6">
        <w:t>,  embergyilkos</w:t>
      </w:r>
      <w:proofErr w:type="gramEnd"/>
      <w:r w:rsidR="00A105E6">
        <w:t>,</w:t>
      </w:r>
      <w:r w:rsidR="00E416FA">
        <w:t xml:space="preserve"> tele van gyűlölettel</w:t>
      </w:r>
    </w:p>
    <w:p w:rsidR="00B14CF7" w:rsidRDefault="00B14CF7" w:rsidP="002F544C">
      <w:pPr>
        <w:ind w:left="567" w:hanging="567"/>
        <w:jc w:val="left"/>
      </w:pPr>
      <w:r w:rsidRPr="00A105E6">
        <w:rPr>
          <w:b/>
        </w:rPr>
        <w:t>Ádám és Éva</w:t>
      </w:r>
      <w:r>
        <w:t xml:space="preserve"> bűntelen, megpróbálatlan volt. </w:t>
      </w:r>
      <w:r w:rsidR="00E416FA">
        <w:t>1Móz.2.</w:t>
      </w:r>
      <w:r w:rsidR="00E416FA" w:rsidRPr="00E416FA">
        <w:t>16 Azután ezt parancsolta neki: „</w:t>
      </w:r>
      <w:proofErr w:type="gramStart"/>
      <w:r w:rsidR="00E416FA" w:rsidRPr="00E416FA">
        <w:t>A</w:t>
      </w:r>
      <w:proofErr w:type="gramEnd"/>
      <w:r w:rsidR="00E416FA" w:rsidRPr="00E416FA">
        <w:t xml:space="preserve"> kertben minden fának a gyümölcsét bátran megeheted, egy kivételével. 17 A Jó és Rossz Megismerésének Fájáról nem szabad enned, mert amikor annak a gyümölcséből eszel, azon a napon biztosan meghalsz!”</w:t>
      </w:r>
    </w:p>
    <w:p w:rsidR="00B14CF7" w:rsidRPr="002C598F" w:rsidRDefault="00B14CF7" w:rsidP="00281281">
      <w:pPr>
        <w:ind w:left="0" w:firstLine="0"/>
      </w:pPr>
    </w:p>
    <w:p w:rsidR="00B41BEF" w:rsidRDefault="002F544C" w:rsidP="00B41BEF">
      <w:pPr>
        <w:ind w:left="567" w:hanging="567"/>
      </w:pPr>
      <w:r>
        <w:t xml:space="preserve">   </w:t>
      </w:r>
      <w:r w:rsidR="00281281">
        <w:t xml:space="preserve">1 </w:t>
      </w:r>
      <w:r w:rsidR="00B41BEF" w:rsidRPr="00B41BEF">
        <w:t xml:space="preserve">Az Örökkévaló Isten sokféle vadállatot teremtett, de </w:t>
      </w:r>
      <w:proofErr w:type="gramStart"/>
      <w:r w:rsidR="00B41BEF" w:rsidRPr="00B41BEF">
        <w:t>mind között</w:t>
      </w:r>
      <w:proofErr w:type="gramEnd"/>
      <w:r w:rsidR="00B41BEF" w:rsidRPr="00B41BEF">
        <w:t xml:space="preserve"> a kígyó volt a legravaszabb. A kígyó egyszer megszólította az asszonyt, és ezt kérdezte tőle: „Csakugyan azt mondta Isten, hogy ti nem ehettek a kert egyetlen fájának gyümölcséből sem?”</w:t>
      </w:r>
    </w:p>
    <w:p w:rsidR="00B41BEF" w:rsidRDefault="002F544C" w:rsidP="00B41BEF">
      <w:pPr>
        <w:ind w:left="567" w:hanging="567"/>
      </w:pPr>
      <w:r>
        <w:t xml:space="preserve">   </w:t>
      </w:r>
      <w:r w:rsidR="00B41BEF" w:rsidRPr="00B41BEF">
        <w:t>2 Az asszony ezt válaszolta: „Nem, dehogy! A kert minden fájáról szabadon ehetünk, csak egyről nem. Arról az egyről, amely a kert belsejében van, Isten mondta, hogy ne együnk a gyümölcséből, sőt, hozzá se nyúljunk, mert különben meghalunk.”</w:t>
      </w:r>
    </w:p>
    <w:p w:rsidR="00023B94" w:rsidRPr="002F544C" w:rsidRDefault="00023B94" w:rsidP="00023B94">
      <w:pPr>
        <w:ind w:left="567" w:hanging="567"/>
        <w:rPr>
          <w:i/>
        </w:rPr>
      </w:pPr>
      <w:r w:rsidRPr="002F544C">
        <w:rPr>
          <w:b/>
          <w:i/>
        </w:rPr>
        <w:t>Sátán</w:t>
      </w:r>
      <w:r w:rsidRPr="002F544C">
        <w:rPr>
          <w:i/>
        </w:rPr>
        <w:t xml:space="preserve"> olyan állatot használ, amit Éva már ismer. </w:t>
      </w:r>
      <w:r w:rsidRPr="002F544C">
        <w:rPr>
          <w:b/>
          <w:i/>
        </w:rPr>
        <w:t>Hamisítvány</w:t>
      </w:r>
      <w:r w:rsidRPr="002F544C">
        <w:rPr>
          <w:i/>
        </w:rPr>
        <w:t xml:space="preserve">: az eredetihez a legjobban hasonlít. </w:t>
      </w:r>
    </w:p>
    <w:p w:rsidR="002F544C" w:rsidRPr="002F544C" w:rsidRDefault="002F544C" w:rsidP="00B41BEF">
      <w:pPr>
        <w:ind w:left="567" w:hanging="567"/>
        <w:rPr>
          <w:i/>
        </w:rPr>
      </w:pPr>
      <w:r w:rsidRPr="002F544C">
        <w:rPr>
          <w:b/>
          <w:i/>
        </w:rPr>
        <w:t>Próba</w:t>
      </w:r>
      <w:r w:rsidRPr="002F544C">
        <w:rPr>
          <w:i/>
        </w:rPr>
        <w:t xml:space="preserve">: a Jó és Rossz tudásának fájáról nem szabad enni – engedelmesség Istennek. </w:t>
      </w:r>
    </w:p>
    <w:p w:rsidR="00B41BEF" w:rsidRDefault="002F544C" w:rsidP="00B41BEF">
      <w:pPr>
        <w:ind w:left="567" w:hanging="567"/>
      </w:pPr>
      <w:r>
        <w:t xml:space="preserve">   </w:t>
      </w:r>
      <w:r w:rsidR="00B41BEF" w:rsidRPr="00B41BEF">
        <w:t>4 De a kígyó így felelt: „Ugyan, dehogy fogtok meghalni! Isten ezt csak azért mondta, mert jól tudja, hogy amikor esztek annak a fának a gyümölcséből, felnyílik a szemetek, és olyanok lesztek, mint Isten: megismeritek mi a jó és mi a rossz.”</w:t>
      </w:r>
    </w:p>
    <w:p w:rsidR="002F544C" w:rsidRPr="002F544C" w:rsidRDefault="002F544C" w:rsidP="00B41BEF">
      <w:pPr>
        <w:ind w:left="567" w:hanging="567"/>
        <w:rPr>
          <w:i/>
        </w:rPr>
      </w:pPr>
      <w:r w:rsidRPr="002F544C">
        <w:rPr>
          <w:b/>
          <w:i/>
        </w:rPr>
        <w:t>Isten</w:t>
      </w:r>
      <w:r w:rsidRPr="002F544C">
        <w:rPr>
          <w:i/>
        </w:rPr>
        <w:t xml:space="preserve"> jóságát hamisítja: 1. a korlátok nem helyesek 2</w:t>
      </w:r>
      <w:proofErr w:type="gramStart"/>
      <w:r w:rsidRPr="002F544C">
        <w:rPr>
          <w:i/>
        </w:rPr>
        <w:t>.Isten</w:t>
      </w:r>
      <w:proofErr w:type="gramEnd"/>
      <w:r w:rsidRPr="002F544C">
        <w:rPr>
          <w:i/>
        </w:rPr>
        <w:t xml:space="preserve"> terve korlátozást tartalmaz, másrészt Sátán tervében nincs korlát, tehát jó.</w:t>
      </w:r>
    </w:p>
    <w:p w:rsidR="00B41BEF" w:rsidRDefault="002F544C" w:rsidP="00B41BEF">
      <w:pPr>
        <w:ind w:left="567" w:hanging="567"/>
      </w:pPr>
      <w:r>
        <w:t xml:space="preserve">   </w:t>
      </w:r>
      <w:r w:rsidR="00B41BEF" w:rsidRPr="00B41BEF">
        <w:t>6 Az asszony látta, hogy milyen gyönyörű a fa, és azt gondolta, hogy a gyümölcsök biztosan jóízűek lehetnek. Elhitte, hogy a gyümölcsök bölccsé teszik — ezért leszakított egyet, és megette. Majd adott a gyümölcsből a vele lévő férjének is, aki szintén evett belőle. 7 Hirtelen, mintha mindkettőjüknek felnyílt volna a szeme, mindent másképp láttak. Azt is azonnal észrevették, hogy meztelenek — ezért összekötözött fügefalevelekből valami ágyékkötő-félét kés</w:t>
      </w:r>
      <w:r>
        <w:t>zítettek, és azt vették magukra</w:t>
      </w:r>
    </w:p>
    <w:p w:rsidR="002F544C" w:rsidRPr="002F544C" w:rsidRDefault="002F544C" w:rsidP="00B41BEF">
      <w:pPr>
        <w:ind w:left="567" w:hanging="567"/>
        <w:rPr>
          <w:i/>
        </w:rPr>
      </w:pPr>
      <w:r w:rsidRPr="002F544C">
        <w:rPr>
          <w:b/>
          <w:i/>
        </w:rPr>
        <w:t>Ítélkezés</w:t>
      </w:r>
      <w:r w:rsidR="00023B94">
        <w:rPr>
          <w:i/>
        </w:rPr>
        <w:t xml:space="preserve"> (meztelenek vagyunk)</w:t>
      </w:r>
      <w:r w:rsidR="00C45748">
        <w:rPr>
          <w:i/>
        </w:rPr>
        <w:t xml:space="preserve">, Ádám is felelős! Az ember szegte meg a parancsolatot! Ne hárítsd Sacira! </w:t>
      </w:r>
      <w:r w:rsidR="00C45748" w:rsidRPr="002F544C">
        <w:rPr>
          <w:i/>
        </w:rPr>
        <w:t xml:space="preserve">, </w:t>
      </w:r>
      <w:r w:rsidR="00C45748">
        <w:rPr>
          <w:b/>
          <w:i/>
        </w:rPr>
        <w:t>E</w:t>
      </w:r>
      <w:r w:rsidR="00C45748" w:rsidRPr="002F544C">
        <w:rPr>
          <w:b/>
          <w:i/>
        </w:rPr>
        <w:t>lszakadtak</w:t>
      </w:r>
      <w:r w:rsidR="00C45748">
        <w:rPr>
          <w:b/>
          <w:i/>
        </w:rPr>
        <w:t xml:space="preserve"> </w:t>
      </w:r>
      <w:r w:rsidR="00C45748" w:rsidRPr="00C45748">
        <w:rPr>
          <w:i/>
        </w:rPr>
        <w:t>(</w:t>
      </w:r>
      <w:r w:rsidR="00C45748">
        <w:rPr>
          <w:i/>
        </w:rPr>
        <w:t xml:space="preserve">szégyen, takargatás – </w:t>
      </w:r>
      <w:r w:rsidR="00C45748" w:rsidRPr="00C45748">
        <w:rPr>
          <w:b/>
          <w:i/>
        </w:rPr>
        <w:t>bűn következménye</w:t>
      </w:r>
      <w:r w:rsidR="00C45748">
        <w:rPr>
          <w:i/>
        </w:rPr>
        <w:t xml:space="preserve">) </w:t>
      </w:r>
    </w:p>
    <w:p w:rsidR="00B41BEF" w:rsidRDefault="00C45748" w:rsidP="00B41BEF">
      <w:pPr>
        <w:ind w:left="567" w:hanging="567"/>
      </w:pPr>
      <w:r>
        <w:t xml:space="preserve">   </w:t>
      </w:r>
      <w:r w:rsidR="00B41BEF" w:rsidRPr="00B41BEF">
        <w:t>8 Mikor az alkonyat közeledett, és feltámadt az esti szellő, az Örökkévaló Isten sétára indult a kertben. Ádám és felesége meghallották, hogy közeledik, és elbújtak előle a fák közé. 9 De az Örökkévaló Isten kiáltott: „</w:t>
      </w:r>
      <w:r w:rsidR="00B41BEF" w:rsidRPr="00023B94">
        <w:rPr>
          <w:b/>
        </w:rPr>
        <w:t>Ádám, merre vagy</w:t>
      </w:r>
      <w:r w:rsidR="00B41BEF" w:rsidRPr="00B41BEF">
        <w:t>?”</w:t>
      </w:r>
    </w:p>
    <w:p w:rsidR="002F544C" w:rsidRPr="002F544C" w:rsidRDefault="002F544C" w:rsidP="00B41BEF">
      <w:pPr>
        <w:ind w:left="567" w:hanging="567"/>
        <w:rPr>
          <w:i/>
        </w:rPr>
      </w:pPr>
      <w:r w:rsidRPr="002F544C">
        <w:rPr>
          <w:i/>
        </w:rPr>
        <w:t>Megszületett a lelkiismeret, közösség megszűnt (elbújtak)</w:t>
      </w:r>
    </w:p>
    <w:p w:rsidR="00B41BEF" w:rsidRPr="00B41BEF" w:rsidRDefault="00C45748" w:rsidP="00B41BEF">
      <w:pPr>
        <w:ind w:left="567" w:hanging="567"/>
      </w:pPr>
      <w:r>
        <w:lastRenderedPageBreak/>
        <w:t xml:space="preserve">  </w:t>
      </w:r>
      <w:r w:rsidR="00B41BEF" w:rsidRPr="00B41BEF">
        <w:t>10 „Meghallottam, hogy jössz, és féltem tőled, mert meztelen vagyok, ezért elbújtam” — felelt Ádám.</w:t>
      </w:r>
    </w:p>
    <w:p w:rsidR="00B41BEF" w:rsidRPr="00B41BEF" w:rsidRDefault="00C45748" w:rsidP="00B41BEF">
      <w:pPr>
        <w:ind w:left="567" w:hanging="567"/>
      </w:pPr>
      <w:r>
        <w:t xml:space="preserve">  </w:t>
      </w:r>
      <w:r w:rsidR="00B41BEF" w:rsidRPr="00B41BEF">
        <w:t xml:space="preserve">11 „De honnan tudod, hogy meztelen vagy? </w:t>
      </w:r>
      <w:r w:rsidR="00B41BEF" w:rsidRPr="00023B94">
        <w:rPr>
          <w:b/>
        </w:rPr>
        <w:t>Ki mondta neked</w:t>
      </w:r>
      <w:r w:rsidR="00B41BEF" w:rsidRPr="00B41BEF">
        <w:t>? Talán ettél annak a fának a gyümölcséből, amelytől eltiltottalak?” — kérdezte Isten.</w:t>
      </w:r>
    </w:p>
    <w:p w:rsidR="00B41BEF" w:rsidRDefault="00C45748" w:rsidP="00B41BEF">
      <w:pPr>
        <w:ind w:left="567" w:hanging="567"/>
      </w:pPr>
      <w:r>
        <w:t xml:space="preserve">  </w:t>
      </w:r>
      <w:r w:rsidR="00B41BEF" w:rsidRPr="00B41BEF">
        <w:t>12 „Az asszony, akit mellém adtál, ő kínált meg abból a gyümölcsből — úgy ettem” — magyarázkodott Ádám.</w:t>
      </w:r>
    </w:p>
    <w:p w:rsidR="00C45748" w:rsidRPr="00C45748" w:rsidRDefault="00C45748" w:rsidP="00B41BEF">
      <w:pPr>
        <w:ind w:left="567" w:hanging="567"/>
        <w:rPr>
          <w:i/>
        </w:rPr>
      </w:pPr>
      <w:r w:rsidRPr="00C45748">
        <w:rPr>
          <w:b/>
          <w:i/>
        </w:rPr>
        <w:t>Felelősség hárítás</w:t>
      </w:r>
      <w:r>
        <w:rPr>
          <w:b/>
          <w:i/>
        </w:rPr>
        <w:t xml:space="preserve"> – </w:t>
      </w:r>
      <w:r w:rsidRPr="00C45748">
        <w:rPr>
          <w:i/>
        </w:rPr>
        <w:t>bűn</w:t>
      </w:r>
      <w:r>
        <w:rPr>
          <w:b/>
          <w:i/>
        </w:rPr>
        <w:t xml:space="preserve"> </w:t>
      </w:r>
    </w:p>
    <w:p w:rsidR="00B41BEF" w:rsidRPr="00B41BEF" w:rsidRDefault="00C45748" w:rsidP="00B41BEF">
      <w:pPr>
        <w:ind w:left="567" w:hanging="567"/>
      </w:pPr>
      <w:r>
        <w:t xml:space="preserve">  </w:t>
      </w:r>
      <w:r w:rsidR="00B41BEF" w:rsidRPr="00B41BEF">
        <w:t>13 Akkor az Örökkévaló Isten az asszonyhoz fordult: „Mit tettél?”</w:t>
      </w:r>
      <w:r>
        <w:t xml:space="preserve"> </w:t>
      </w:r>
      <w:r w:rsidR="00B41BEF" w:rsidRPr="00B41BEF">
        <w:t>„A kígyó, ő csapott be engem, azért ettem” — mentegetőzött az asszony.</w:t>
      </w:r>
    </w:p>
    <w:p w:rsidR="00B41BEF" w:rsidRDefault="00C45748" w:rsidP="00C45748">
      <w:pPr>
        <w:ind w:left="567" w:hanging="567"/>
        <w:jc w:val="left"/>
      </w:pPr>
      <w:r>
        <w:t xml:space="preserve">  </w:t>
      </w:r>
      <w:r w:rsidR="00B41BEF" w:rsidRPr="00B41BEF">
        <w:t>14 Az Örökkévaló Isten ezután a kígyóhoz szólt:</w:t>
      </w:r>
      <w:r>
        <w:t xml:space="preserve"> </w:t>
      </w:r>
      <w:r w:rsidR="00B41BEF" w:rsidRPr="00B41BEF">
        <w:t>„Átkozott legyél,</w:t>
      </w:r>
      <w:r w:rsidR="00B41BEF">
        <w:t xml:space="preserve"> </w:t>
      </w:r>
      <w:r w:rsidR="00B41BEF" w:rsidRPr="00B41BEF">
        <w:t>mivel ezt tetted!</w:t>
      </w:r>
      <w:r w:rsidR="00B41BEF">
        <w:t xml:space="preserve"> </w:t>
      </w:r>
      <w:r w:rsidR="00B41BEF" w:rsidRPr="00B41BEF">
        <w:t>Átkozottabb leszel</w:t>
      </w:r>
      <w:proofErr w:type="gramStart"/>
      <w:r w:rsidR="00B41BEF" w:rsidRPr="00B41BEF">
        <w:t>,</w:t>
      </w:r>
      <w:r w:rsidR="00B41BEF">
        <w:t xml:space="preserve"> </w:t>
      </w:r>
      <w:r w:rsidR="00B41BEF" w:rsidRPr="00B41BEF">
        <w:t xml:space="preserve">    mint</w:t>
      </w:r>
      <w:proofErr w:type="gramEnd"/>
      <w:r w:rsidR="00B41BEF" w:rsidRPr="00B41BEF">
        <w:t xml:space="preserve"> a többi vadállat!</w:t>
      </w:r>
      <w:r>
        <w:t xml:space="preserve">  </w:t>
      </w:r>
      <w:r w:rsidR="00B41BEF" w:rsidRPr="00B41BEF">
        <w:t>Egész életedben hason csúszva járj,</w:t>
      </w:r>
      <w:r w:rsidR="00B41BEF">
        <w:t xml:space="preserve"> </w:t>
      </w:r>
      <w:r w:rsidR="00B41BEF" w:rsidRPr="00B41BEF">
        <w:t>és a föld porát egyed!</w:t>
      </w:r>
    </w:p>
    <w:p w:rsidR="00AF1E58" w:rsidRPr="00B41BEF" w:rsidRDefault="00AF1E58" w:rsidP="00C45748">
      <w:pPr>
        <w:ind w:left="567" w:hanging="567"/>
        <w:jc w:val="left"/>
      </w:pPr>
      <w:r w:rsidRPr="00AF1E58">
        <w:rPr>
          <w:b/>
        </w:rPr>
        <w:t>Isten igazságos</w:t>
      </w:r>
      <w:r>
        <w:t xml:space="preserve"> – meg kell büntetnie a bűnt</w:t>
      </w:r>
    </w:p>
    <w:p w:rsidR="00B41BEF" w:rsidRPr="00B41BEF" w:rsidRDefault="00C45748" w:rsidP="00B41BEF">
      <w:pPr>
        <w:ind w:left="567" w:hanging="567"/>
      </w:pPr>
      <w:r>
        <w:t xml:space="preserve">  </w:t>
      </w:r>
      <w:r w:rsidR="00B41BEF" w:rsidRPr="00B41BEF">
        <w:t>15 Ellenségeddé teszem az asszonyt,</w:t>
      </w:r>
      <w:r w:rsidR="00B41BEF">
        <w:t xml:space="preserve"> </w:t>
      </w:r>
      <w:r w:rsidR="00B41BEF" w:rsidRPr="00B41BEF">
        <w:t>téged pedig az ő ellenségévé teszlek.</w:t>
      </w:r>
      <w:r w:rsidR="00B41BEF">
        <w:t xml:space="preserve"> L</w:t>
      </w:r>
      <w:r w:rsidR="00B41BEF" w:rsidRPr="00B41BEF">
        <w:t>eszármazottaid és az asszony leszármazottjai</w:t>
      </w:r>
      <w:r w:rsidR="00B41BEF">
        <w:t xml:space="preserve"> </w:t>
      </w:r>
      <w:r w:rsidR="00B41BEF" w:rsidRPr="00B41BEF">
        <w:t>folytonosan harcolni fognak egymással.</w:t>
      </w:r>
      <w:r w:rsidR="00B41BEF">
        <w:t xml:space="preserve"> </w:t>
      </w:r>
      <w:r w:rsidR="00B41BEF" w:rsidRPr="00C45748">
        <w:rPr>
          <w:b/>
        </w:rPr>
        <w:t>Az asszony leszármazottja a fejedre tapos,</w:t>
      </w:r>
      <w:r w:rsidR="00B41BEF">
        <w:t xml:space="preserve"> </w:t>
      </w:r>
      <w:r w:rsidR="00B41BEF" w:rsidRPr="00B41BEF">
        <w:t>te pedig a sarkába harapsz.”</w:t>
      </w:r>
      <w:r>
        <w:t xml:space="preserve">  - </w:t>
      </w:r>
      <w:r w:rsidRPr="00C45748">
        <w:rPr>
          <w:b/>
        </w:rPr>
        <w:t>evangélium</w:t>
      </w:r>
      <w:proofErr w:type="gramStart"/>
      <w:r>
        <w:t>!!</w:t>
      </w:r>
      <w:proofErr w:type="gramEnd"/>
    </w:p>
    <w:p w:rsidR="00B41BEF" w:rsidRPr="00B41BEF" w:rsidRDefault="00C45748" w:rsidP="00C45748">
      <w:pPr>
        <w:ind w:left="567" w:hanging="567"/>
        <w:jc w:val="left"/>
      </w:pPr>
      <w:r>
        <w:t xml:space="preserve">  </w:t>
      </w:r>
      <w:r w:rsidR="00B41BEF" w:rsidRPr="00B41BEF">
        <w:t>16 Majd Isten az asszonyhoz fordult:</w:t>
      </w:r>
      <w:r w:rsidR="00B41BEF">
        <w:t xml:space="preserve"> </w:t>
      </w:r>
      <w:r w:rsidR="00B41BEF" w:rsidRPr="00B41BEF">
        <w:t>„Megsokasítom a terh</w:t>
      </w:r>
      <w:r>
        <w:t>ességeddel járó nehézségeket,</w:t>
      </w:r>
      <w:r w:rsidR="00B41BEF" w:rsidRPr="00B41BEF">
        <w:t xml:space="preserve"> és fáj</w:t>
      </w:r>
      <w:r w:rsidR="00AF1E58">
        <w:t>dalommal szülöd gyermekeidet.</w:t>
      </w:r>
      <w:r w:rsidR="00B41BEF">
        <w:t xml:space="preserve"> </w:t>
      </w:r>
      <w:r w:rsidR="00B41BEF" w:rsidRPr="00B41BEF">
        <w:t>Sz</w:t>
      </w:r>
      <w:r w:rsidR="0033185F">
        <w:t xml:space="preserve">eretnél uralkodni a férjeden, </w:t>
      </w:r>
      <w:r w:rsidR="00B41BEF" w:rsidRPr="00B41BEF">
        <w:t>mégis ő fog uralkodni rajtad.”</w:t>
      </w:r>
    </w:p>
    <w:p w:rsidR="00B41BEF" w:rsidRPr="00B41BEF" w:rsidRDefault="00C45748" w:rsidP="00B41BEF">
      <w:pPr>
        <w:ind w:left="567" w:hanging="567"/>
      </w:pPr>
      <w:r>
        <w:t xml:space="preserve">  </w:t>
      </w:r>
      <w:r w:rsidR="00B41BEF" w:rsidRPr="00B41BEF">
        <w:t>17 Azután Ádámnak ezt mondta:</w:t>
      </w:r>
      <w:r w:rsidR="00B41BEF">
        <w:t xml:space="preserve"> </w:t>
      </w:r>
      <w:r w:rsidR="00B41BEF" w:rsidRPr="00B41BEF">
        <w:t>„Parancsoltam neked,</w:t>
      </w:r>
      <w:r w:rsidR="0033185F">
        <w:t xml:space="preserve"> </w:t>
      </w:r>
      <w:r w:rsidR="00B41BEF" w:rsidRPr="00B41BEF">
        <w:t>hogy ne egyél annak a fának a gyümölcséből,</w:t>
      </w:r>
      <w:r>
        <w:t xml:space="preserve"> </w:t>
      </w:r>
      <w:r w:rsidR="00B41BEF" w:rsidRPr="00B41BEF">
        <w:t>de te inkább a feleségedre hallgattál,</w:t>
      </w:r>
      <w:r w:rsidR="00B41BEF">
        <w:t xml:space="preserve"> a</w:t>
      </w:r>
      <w:r w:rsidR="00B41BEF" w:rsidRPr="00B41BEF">
        <w:t>z ő szavának engedtél, és ettél abból a gyümölcsből.</w:t>
      </w:r>
      <w:r>
        <w:t xml:space="preserve"> </w:t>
      </w:r>
      <w:r w:rsidR="00B41BEF" w:rsidRPr="00B41BEF">
        <w:t>Ezért megátkozom a földet miattad:</w:t>
      </w:r>
      <w:r>
        <w:t xml:space="preserve"> </w:t>
      </w:r>
      <w:r w:rsidR="00B41BEF" w:rsidRPr="00B41BEF">
        <w:t>egész életedben sok bajlódással és fáradsággal,</w:t>
      </w:r>
      <w:r w:rsidR="0033185F">
        <w:t xml:space="preserve"> </w:t>
      </w:r>
      <w:r w:rsidR="00B41BEF" w:rsidRPr="00B41BEF">
        <w:t>naponta kell művelned,</w:t>
      </w:r>
      <w:r w:rsidR="00B41BEF">
        <w:t xml:space="preserve"> </w:t>
      </w:r>
      <w:r w:rsidR="00B41BEF" w:rsidRPr="00B41BEF">
        <w:t>hogy megadja kenyeredet.</w:t>
      </w:r>
    </w:p>
    <w:p w:rsidR="00B41BEF" w:rsidRPr="00B41BEF" w:rsidRDefault="00C45748" w:rsidP="00B41BEF">
      <w:pPr>
        <w:ind w:left="567" w:hanging="567"/>
      </w:pPr>
      <w:r>
        <w:t xml:space="preserve">  </w:t>
      </w:r>
      <w:r w:rsidR="00B41BEF" w:rsidRPr="00B41BEF">
        <w:t>18 Szántófölded töviseket és gyomokat nevel,</w:t>
      </w:r>
      <w:r w:rsidR="00B41BEF">
        <w:t xml:space="preserve"> </w:t>
      </w:r>
      <w:r w:rsidR="00023B94">
        <w:t>te pedig azokat a növényeket</w:t>
      </w:r>
      <w:r w:rsidR="00B41BEF" w:rsidRPr="00B41BEF">
        <w:t xml:space="preserve"> eszed,</w:t>
      </w:r>
      <w:r w:rsidR="00B41BEF">
        <w:t xml:space="preserve"> </w:t>
      </w:r>
      <w:r w:rsidR="00B41BEF" w:rsidRPr="00B41BEF">
        <w:t>amelyeket a földeden magadnak termelsz.</w:t>
      </w:r>
    </w:p>
    <w:p w:rsidR="00B41BEF" w:rsidRPr="00B41BEF" w:rsidRDefault="00C45748" w:rsidP="00B41BEF">
      <w:pPr>
        <w:ind w:left="567" w:hanging="567"/>
      </w:pPr>
      <w:r>
        <w:t xml:space="preserve">  </w:t>
      </w:r>
      <w:r w:rsidR="00B41BEF" w:rsidRPr="00B41BEF">
        <w:t>19 Bizony, arcod verítékével kell megszerezned mindennapi kenyeredet!</w:t>
      </w:r>
      <w:r w:rsidR="00B41BEF">
        <w:t xml:space="preserve"> </w:t>
      </w:r>
      <w:r w:rsidR="00B41BEF" w:rsidRPr="00B41BEF">
        <w:t>Halálod napjáig keményen dolgozol</w:t>
      </w:r>
      <w:proofErr w:type="gramStart"/>
      <w:r w:rsidR="00B41BEF" w:rsidRPr="00B41BEF">
        <w:t>,amíg</w:t>
      </w:r>
      <w:proofErr w:type="gramEnd"/>
      <w:r w:rsidR="00B41BEF" w:rsidRPr="00B41BEF">
        <w:t xml:space="preserve"> visszatérsz a földbe, amelyből kiformáltalak,</w:t>
      </w:r>
      <w:r w:rsidR="00B41BEF">
        <w:t xml:space="preserve"> </w:t>
      </w:r>
      <w:r w:rsidR="00B41BEF" w:rsidRPr="00B41BEF">
        <w:t>mert porból vagy, és ismét porrá leszel.”</w:t>
      </w:r>
    </w:p>
    <w:p w:rsidR="00C45748" w:rsidRDefault="00C45748" w:rsidP="00C45748">
      <w:pPr>
        <w:ind w:left="567" w:hanging="567"/>
      </w:pPr>
      <w:r w:rsidRPr="00C45748">
        <w:rPr>
          <w:b/>
        </w:rPr>
        <w:t>Büntetés</w:t>
      </w:r>
      <w:r>
        <w:t xml:space="preserve">: </w:t>
      </w:r>
      <w:r>
        <w:tab/>
        <w:t xml:space="preserve">- emberiség: bűntudat </w:t>
      </w:r>
      <w:proofErr w:type="gramStart"/>
      <w:r>
        <w:t>(fügefalevél</w:t>
      </w:r>
      <w:proofErr w:type="gramEnd"/>
      <w:r>
        <w:t xml:space="preserve"> ruhakészítés), közösség elveszítése (elrejtőzés)</w:t>
      </w:r>
    </w:p>
    <w:p w:rsidR="00C45748" w:rsidRDefault="00C45748" w:rsidP="00023B94">
      <w:pPr>
        <w:ind w:left="360" w:hanging="20"/>
      </w:pPr>
      <w:r>
        <w:t>- Kígyó: csúszómászó (megalázás)</w:t>
      </w:r>
    </w:p>
    <w:p w:rsidR="00C45748" w:rsidRDefault="00C45748" w:rsidP="00023B94">
      <w:pPr>
        <w:ind w:firstLine="0"/>
      </w:pPr>
      <w:r>
        <w:t>- Sátán: ellenségeskedés az asszony magvával, Halál Sátánra, sérülés Krisztusnak</w:t>
      </w:r>
    </w:p>
    <w:p w:rsidR="00C45748" w:rsidRDefault="00C45748" w:rsidP="00023B94">
      <w:pPr>
        <w:ind w:firstLine="0"/>
      </w:pPr>
      <w:r>
        <w:t xml:space="preserve">- Éva és az asszonyok: gyermekszülés nehézsége, uralkodni </w:t>
      </w:r>
      <w:proofErr w:type="gramStart"/>
      <w:r>
        <w:t>akar</w:t>
      </w:r>
      <w:proofErr w:type="gramEnd"/>
      <w:r>
        <w:t xml:space="preserve"> de a férje fog rajta</w:t>
      </w:r>
    </w:p>
    <w:p w:rsidR="00C45748" w:rsidRDefault="00C45748" w:rsidP="00023B94">
      <w:pPr>
        <w:ind w:firstLine="0"/>
      </w:pPr>
      <w:r>
        <w:t>- Ádám és a férfiak: föld megátkozása, nehéz munka, halál, kiűzetés</w:t>
      </w:r>
    </w:p>
    <w:p w:rsidR="00B41BEF" w:rsidRDefault="00C45748" w:rsidP="00B41BEF">
      <w:pPr>
        <w:ind w:left="567" w:hanging="567"/>
      </w:pPr>
      <w:r>
        <w:t xml:space="preserve">  </w:t>
      </w:r>
      <w:r w:rsidR="00B41BEF" w:rsidRPr="00B41BEF">
        <w:t>20 Ezután Ádám elnevezte</w:t>
      </w:r>
      <w:r w:rsidR="0033185F">
        <w:t xml:space="preserve"> a feleségét </w:t>
      </w:r>
      <w:r w:rsidR="0033185F" w:rsidRPr="0033185F">
        <w:rPr>
          <w:b/>
        </w:rPr>
        <w:t>Évának</w:t>
      </w:r>
      <w:r w:rsidR="0033185F">
        <w:t>, mert Éva</w:t>
      </w:r>
      <w:r w:rsidR="00B41BEF" w:rsidRPr="00B41BEF">
        <w:t xml:space="preserve"> lett az ősanyja minden utána következő embernek. 21 Majd az Örökkévaló Isten állatbőrökből jobb ruhákat készített Ádámnak és a feleségének, és abba öltöztette őket.</w:t>
      </w:r>
      <w:r w:rsidR="003A64C8">
        <w:t xml:space="preserve"> </w:t>
      </w:r>
      <w:r w:rsidR="003A64C8" w:rsidRPr="003A64C8">
        <w:rPr>
          <w:i/>
        </w:rPr>
        <w:t>(Éva ~ élő)</w:t>
      </w:r>
    </w:p>
    <w:p w:rsidR="00C45748" w:rsidRPr="00B41BEF" w:rsidRDefault="00C45748" w:rsidP="00B41BEF">
      <w:pPr>
        <w:ind w:left="567" w:hanging="567"/>
      </w:pPr>
      <w:r w:rsidRPr="00AF1E58">
        <w:rPr>
          <w:b/>
        </w:rPr>
        <w:t xml:space="preserve">Isten </w:t>
      </w:r>
      <w:r w:rsidR="00AF1E58" w:rsidRPr="00AF1E58">
        <w:rPr>
          <w:b/>
        </w:rPr>
        <w:t>szeret:</w:t>
      </w:r>
      <w:r w:rsidR="00AF1E58">
        <w:t xml:space="preserve"> </w:t>
      </w:r>
      <w:r>
        <w:t>gondoskodik, hűséges, felöltöztet, bejön a halál (áldozat)</w:t>
      </w:r>
    </w:p>
    <w:p w:rsidR="00C45748" w:rsidRPr="002C598F" w:rsidRDefault="00C45748" w:rsidP="00C45748">
      <w:pPr>
        <w:ind w:left="567" w:hanging="567"/>
      </w:pPr>
      <w:r w:rsidRPr="00431070">
        <w:rPr>
          <w:b/>
        </w:rPr>
        <w:t>Csúcspont:</w:t>
      </w:r>
      <w:r>
        <w:t xml:space="preserve"> </w:t>
      </w:r>
    </w:p>
    <w:p w:rsidR="006E53CA" w:rsidRPr="00B41BEF" w:rsidRDefault="00C45748" w:rsidP="00B41BEF">
      <w:pPr>
        <w:ind w:left="567" w:hanging="567"/>
      </w:pPr>
      <w:r>
        <w:t xml:space="preserve">  </w:t>
      </w:r>
      <w:r w:rsidR="00B41BEF" w:rsidRPr="00B41BEF">
        <w:t xml:space="preserve">22 Akkor az Örökkévaló Isten ezt mondta: „Most hát az ember olyanná lett, mint egyikünk: </w:t>
      </w:r>
      <w:r w:rsidR="00B41BEF" w:rsidRPr="00A105E6">
        <w:rPr>
          <w:b/>
        </w:rPr>
        <w:t>ismeri a jót és a rosszat.</w:t>
      </w:r>
      <w:r w:rsidR="00B41BEF" w:rsidRPr="00B41BEF">
        <w:t xml:space="preserve"> Nem engedhetjük meg, hogy kinyújtsa kezét, és szakítson az Élet Fájának gyümölcséből és örökké éljen.” 23 Ezért </w:t>
      </w:r>
      <w:r w:rsidR="00B41BEF" w:rsidRPr="000B7016">
        <w:rPr>
          <w:b/>
        </w:rPr>
        <w:t>kiűzte</w:t>
      </w:r>
      <w:r w:rsidR="00B41BEF" w:rsidRPr="00B41BEF">
        <w:t xml:space="preserve"> az embert az Éden kertjéből, hogy művelje a földet, amelyből az ember testét kiformálta. 24 Miután kiűzte őket, az Éden kertje elé kerubokat állított, lángoló karddal, amely minden irányban villogott. Azért állította oda a kerubokat, hogy őrizzék az Élet Fájához vezető utat.</w:t>
      </w:r>
    </w:p>
    <w:p w:rsidR="00250EF4" w:rsidRPr="00431070" w:rsidRDefault="006E53CA" w:rsidP="00250EF4">
      <w:pPr>
        <w:ind w:left="567" w:hanging="567"/>
        <w:rPr>
          <w:b/>
        </w:rPr>
      </w:pPr>
      <w:r w:rsidRPr="00431070">
        <w:rPr>
          <w:b/>
        </w:rPr>
        <w:t>6. Ismétlő játék, ismétlés:</w:t>
      </w:r>
      <w:r w:rsidR="002C598F">
        <w:t xml:space="preserve"> </w:t>
      </w:r>
      <w:r w:rsidR="00250EF4">
        <w:rPr>
          <w:b/>
        </w:rPr>
        <w:t xml:space="preserve">Rajzolják meg a templomi táblaképeket: </w:t>
      </w:r>
      <w:r w:rsidR="00250EF4" w:rsidRPr="007C0FD6">
        <w:t xml:space="preserve">(egy példa a </w:t>
      </w:r>
      <w:proofErr w:type="spellStart"/>
      <w:r w:rsidR="00250EF4" w:rsidRPr="007C0FD6">
        <w:t>köv.lapon</w:t>
      </w:r>
      <w:proofErr w:type="spellEnd"/>
      <w:r w:rsidR="00250EF4">
        <w:t>, a téma beleírva a kalickába</w:t>
      </w:r>
      <w:r w:rsidR="00250EF4" w:rsidRPr="007C0FD6">
        <w:t>)</w:t>
      </w:r>
    </w:p>
    <w:p w:rsidR="006E53CA" w:rsidRDefault="006E53CA" w:rsidP="002C598F">
      <w:pPr>
        <w:ind w:left="567" w:hanging="567"/>
      </w:pPr>
      <w:r w:rsidRPr="00431070">
        <w:rPr>
          <w:b/>
        </w:rPr>
        <w:t>7. Az óra zárása:</w:t>
      </w:r>
      <w:r w:rsidR="002C598F">
        <w:t xml:space="preserve"> </w:t>
      </w:r>
    </w:p>
    <w:p w:rsidR="005D3430" w:rsidRDefault="005D3430" w:rsidP="005D3430">
      <w:pPr>
        <w:ind w:left="567" w:hanging="567"/>
      </w:pPr>
      <w:r>
        <w:t>Miért nem szakított Ádám és Éva sokáig a tiltott gyümölcsből? Miért szakított mégis? Mivel tudta a kígyó rászedni Évát? Mit tettek, miután szakítottak és ettek a gyümölcsből? Vállalták-e Isten előtt a felelősséget? Mi lett a büntetésük? Van-e a büntetések között valami ígéret, ami reménységet adhat nekik? Miért kellett elhagyniuk az Éden kertjét? Hogyan élhettek kívüle?</w:t>
      </w:r>
    </w:p>
    <w:p w:rsidR="005D3430" w:rsidRDefault="005D3430" w:rsidP="005D3430">
      <w:pPr>
        <w:ind w:left="567" w:hanging="567"/>
      </w:pPr>
      <w:r>
        <w:t xml:space="preserve">A következmények: Ősszüleink bűne miatt mi is bűnösök vagyunk. (Róm 5,19) A büntetés nemcsak őket sújtotta, hanem </w:t>
      </w:r>
      <w:proofErr w:type="gramStart"/>
      <w:r>
        <w:t>azóta</w:t>
      </w:r>
      <w:proofErr w:type="gramEnd"/>
      <w:r>
        <w:t xml:space="preserve"> minden embert. Mik a bűneset következményei a mai ember életében? (Háborúk, viszálykodások, engedetlenségek, betegség és halál mind innen ered.)</w:t>
      </w:r>
    </w:p>
    <w:p w:rsidR="005D3430" w:rsidRDefault="005D3430" w:rsidP="005D3430">
      <w:pPr>
        <w:ind w:left="567" w:hanging="567"/>
      </w:pPr>
      <w:r>
        <w:t>Mi a megoldás? Isten már előre gondoskodott róla. Erre tett ígéretet Ádámnak és Évának</w:t>
      </w:r>
    </w:p>
    <w:p w:rsidR="005D3430" w:rsidRPr="002C598F" w:rsidRDefault="005D3430" w:rsidP="005D3430">
      <w:pPr>
        <w:ind w:left="567" w:hanging="567"/>
      </w:pPr>
      <w:r>
        <w:t>(1Móz 3,15); ezért küldte el a Fiát, hogy legyőzze a bűnt, s vele a halált (1Kor 15,55–57).</w:t>
      </w:r>
    </w:p>
    <w:p w:rsidR="0033185F" w:rsidRPr="0033185F" w:rsidRDefault="0033185F" w:rsidP="0033185F">
      <w:pPr>
        <w:ind w:left="567" w:hanging="567"/>
      </w:pPr>
      <w:r>
        <w:t>Vajon minden kívánság bű</w:t>
      </w:r>
      <w:r w:rsidRPr="0033185F">
        <w:t>nös-e? Mondjunk rá ellenpéldát!</w:t>
      </w:r>
      <w:r w:rsidR="005D3430">
        <w:t xml:space="preserve"> </w:t>
      </w:r>
      <w:r w:rsidRPr="0033185F">
        <w:t>Hogyan tudj</w:t>
      </w:r>
      <w:r>
        <w:t>uk megkülönböztetni a bűnös kívánságokat, kísértő</w:t>
      </w:r>
      <w:r w:rsidRPr="0033185F">
        <w:t xml:space="preserve"> gondolatokat a természetes</w:t>
      </w:r>
      <w:r>
        <w:t xml:space="preserve"> és megengedhető</w:t>
      </w:r>
      <w:r w:rsidRPr="0033185F">
        <w:t xml:space="preserve"> kívánságoktól, gondolatoktól?</w:t>
      </w:r>
    </w:p>
    <w:p w:rsidR="0033185F" w:rsidRDefault="0033185F" w:rsidP="0033185F">
      <w:pPr>
        <w:ind w:left="567" w:hanging="567"/>
      </w:pPr>
      <w:r w:rsidRPr="0033185F">
        <w:t xml:space="preserve">• </w:t>
      </w:r>
      <w:r>
        <w:t>Írjanak a gyerekek egy elbeszélő</w:t>
      </w:r>
      <w:r w:rsidRPr="0033185F">
        <w:t xml:space="preserve"> fogalmazást sajá</w:t>
      </w:r>
      <w:r>
        <w:t>t élményeik alapján, a következő</w:t>
      </w:r>
      <w:r w:rsidRPr="0033185F">
        <w:t xml:space="preserve"> címek</w:t>
      </w:r>
      <w:r>
        <w:t xml:space="preserve"> </w:t>
      </w:r>
      <w:r w:rsidRPr="0033185F">
        <w:t>közül válogatva: „</w:t>
      </w:r>
      <w:proofErr w:type="gramStart"/>
      <w:r w:rsidRPr="0033185F">
        <w:t>A</w:t>
      </w:r>
      <w:proofErr w:type="gramEnd"/>
      <w:r w:rsidRPr="0033185F">
        <w:t xml:space="preserve"> csalogató kívánság”, „L</w:t>
      </w:r>
      <w:r>
        <w:t>egyő</w:t>
      </w:r>
      <w:r w:rsidRPr="0033185F">
        <w:t>ztem a kísértést” stb.</w:t>
      </w:r>
    </w:p>
    <w:p w:rsidR="00B3015C" w:rsidRPr="0033185F" w:rsidRDefault="00B3015C" w:rsidP="0033185F">
      <w:pPr>
        <w:ind w:left="567" w:hanging="567"/>
      </w:pPr>
      <w:r w:rsidRPr="00B3015C">
        <w:rPr>
          <w:b/>
        </w:rPr>
        <w:t>8. Ima</w:t>
      </w:r>
      <w:r>
        <w:t xml:space="preserve"> </w:t>
      </w:r>
      <w:proofErr w:type="gramStart"/>
      <w:r>
        <w:t>(megtérésre</w:t>
      </w:r>
      <w:proofErr w:type="gramEnd"/>
      <w:r>
        <w:t xml:space="preserve"> hívás, növekedésre felszólítás)</w:t>
      </w:r>
    </w:p>
    <w:p w:rsidR="00023B94" w:rsidRDefault="007C0FD6" w:rsidP="005D3430">
      <w:pPr>
        <w:ind w:left="567" w:hanging="567"/>
      </w:pPr>
      <w:r w:rsidRPr="00431070">
        <w:rPr>
          <w:b/>
        </w:rPr>
        <w:t>Könyvajánlat:</w:t>
      </w:r>
      <w:r>
        <w:t xml:space="preserve"> </w:t>
      </w:r>
      <w:r w:rsidR="000D4CA9" w:rsidRPr="000D4CA9">
        <w:t>Derek Prince: Démonok és szabadulás</w:t>
      </w:r>
    </w:p>
    <w:p w:rsidR="00023B94" w:rsidRDefault="00023B94">
      <w:pPr>
        <w:spacing w:line="276" w:lineRule="auto"/>
        <w:ind w:left="0" w:firstLine="0"/>
        <w:contextualSpacing w:val="0"/>
        <w:jc w:val="left"/>
      </w:pPr>
      <w:r>
        <w:br w:type="page"/>
      </w:r>
    </w:p>
    <w:p w:rsidR="00023B94" w:rsidRDefault="00023B94" w:rsidP="005D3430">
      <w:pPr>
        <w:ind w:left="567" w:hanging="567"/>
        <w:rPr>
          <w:sz w:val="12"/>
        </w:rPr>
      </w:pPr>
      <w:r>
        <w:rPr>
          <w:noProof/>
          <w:lang w:eastAsia="hu-HU"/>
        </w:rPr>
        <w:lastRenderedPageBreak/>
        <w:drawing>
          <wp:inline distT="0" distB="0" distL="0" distR="0" wp14:anchorId="40B1CB4B" wp14:editId="7FD0D362">
            <wp:extent cx="1857143" cy="3114286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3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26E" w:rsidRDefault="00BA026E" w:rsidP="005D3430">
      <w:pPr>
        <w:ind w:left="567" w:hanging="567"/>
        <w:rPr>
          <w:sz w:val="12"/>
        </w:rPr>
      </w:pPr>
    </w:p>
    <w:p w:rsidR="00BA026E" w:rsidRDefault="00BA026E" w:rsidP="005D3430">
      <w:pPr>
        <w:ind w:left="567" w:hanging="567"/>
      </w:pPr>
      <w:r w:rsidRPr="00BA026E">
        <w:rPr>
          <w:b/>
        </w:rPr>
        <w:t>Fantáziajáték kígyóval:</w:t>
      </w:r>
      <w:r>
        <w:t xml:space="preserve"> 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>egy széles szalagot mutatok, mi lehet ez? (fantá</w:t>
      </w:r>
      <w:r>
        <w:t>ziajáték) kígyó is</w:t>
      </w:r>
      <w:proofErr w:type="gramStart"/>
      <w:r>
        <w:t>..</w:t>
      </w:r>
      <w:proofErr w:type="gramEnd"/>
      <w:r>
        <w:t xml:space="preserve"> úgy játszom </w:t>
      </w:r>
      <w:r w:rsidRPr="00BA026E">
        <w:t>el...</w:t>
      </w:r>
      <w:r>
        <w:t xml:space="preserve"> 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 xml:space="preserve">mi van </w:t>
      </w:r>
      <w:r>
        <w:t>ráírva? "A bűn zsoldja a halál"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>miért ez áll rajta?</w:t>
      </w:r>
      <w:r>
        <w:t xml:space="preserve"> </w:t>
      </w:r>
      <w:r w:rsidRPr="00BA026E">
        <w:t>..</w:t>
      </w:r>
      <w:proofErr w:type="gramStart"/>
      <w:r w:rsidRPr="00BA026E">
        <w:t>.válaszok</w:t>
      </w:r>
      <w:proofErr w:type="gramEnd"/>
      <w:r w:rsidRPr="00BA026E">
        <w:t>...</w:t>
      </w:r>
      <w:r>
        <w:t xml:space="preserve"> </w:t>
      </w:r>
      <w:r w:rsidRPr="00BA026E">
        <w:t>megfordítom</w:t>
      </w:r>
      <w:proofErr w:type="gramStart"/>
      <w:r w:rsidRPr="00BA026E">
        <w:t>..</w:t>
      </w:r>
      <w:proofErr w:type="gramEnd"/>
      <w:r>
        <w:t xml:space="preserve"> 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>mire lehet még használni ezt a szalagot? ..</w:t>
      </w:r>
      <w:proofErr w:type="gramStart"/>
      <w:r w:rsidRPr="00BA026E">
        <w:t>.ajándékot</w:t>
      </w:r>
      <w:proofErr w:type="gramEnd"/>
      <w:r w:rsidRPr="00BA026E">
        <w:t xml:space="preserve"> csomagolni vele...</w:t>
      </w:r>
      <w:r>
        <w:t xml:space="preserve"> 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>előveszek e</w:t>
      </w:r>
      <w:r>
        <w:t>gy dobozt</w:t>
      </w:r>
      <w:r w:rsidRPr="00BA026E">
        <w:t>,</w:t>
      </w:r>
      <w:r>
        <w:t xml:space="preserve"> (benne tükör, </w:t>
      </w:r>
      <w:proofErr w:type="gramStart"/>
      <w:r>
        <w:t>megmutatom-</w:t>
      </w:r>
      <w:proofErr w:type="gramEnd"/>
      <w:r>
        <w:t xml:space="preserve"> nézzék meg, saját maguk- a legdrágább kincs a világon)</w:t>
      </w:r>
      <w:bookmarkStart w:id="0" w:name="_GoBack"/>
      <w:bookmarkEnd w:id="0"/>
      <w:r w:rsidRPr="00BA026E">
        <w:t xml:space="preserve"> átkötözöm...</w:t>
      </w:r>
      <w:r>
        <w:t xml:space="preserve"> 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 xml:space="preserve">mi van ráírva? 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proofErr w:type="gramStart"/>
      <w:r w:rsidRPr="00BA026E">
        <w:t>Örök  élet</w:t>
      </w:r>
      <w:proofErr w:type="gramEnd"/>
      <w:r w:rsidRPr="00BA026E">
        <w:t>...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>Kinek az ajándéka lehet? ....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>üdvözlő kártyát húzok elő</w:t>
      </w:r>
      <w:proofErr w:type="gramStart"/>
      <w:r w:rsidRPr="00BA026E">
        <w:t>...</w:t>
      </w:r>
      <w:proofErr w:type="gramEnd"/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 xml:space="preserve">mit írjunk rá? </w:t>
      </w:r>
    </w:p>
    <w:p w:rsidR="00BA026E" w:rsidRDefault="00BA026E" w:rsidP="00BA026E">
      <w:pPr>
        <w:pStyle w:val="Listaszerbekezds"/>
        <w:numPr>
          <w:ilvl w:val="0"/>
          <w:numId w:val="3"/>
        </w:numPr>
      </w:pPr>
      <w:r w:rsidRPr="00BA026E">
        <w:t>Isten kegyelmi ajándéka</w:t>
      </w:r>
      <w:proofErr w:type="gramStart"/>
      <w:r w:rsidRPr="00BA026E">
        <w:t>...</w:t>
      </w:r>
      <w:proofErr w:type="gramEnd"/>
    </w:p>
    <w:p w:rsidR="00BA026E" w:rsidRDefault="00BA026E" w:rsidP="00BA026E">
      <w:pPr>
        <w:pStyle w:val="Listaszerbekezds"/>
        <w:numPr>
          <w:ilvl w:val="0"/>
          <w:numId w:val="3"/>
        </w:numPr>
      </w:pPr>
      <w:r>
        <w:t>Keresztet veszek elő, elé rakom</w:t>
      </w:r>
    </w:p>
    <w:p w:rsidR="00BA026E" w:rsidRPr="00BA026E" w:rsidRDefault="00BA026E" w:rsidP="00BA026E">
      <w:pPr>
        <w:pStyle w:val="Listaszerbekezds"/>
        <w:numPr>
          <w:ilvl w:val="0"/>
          <w:numId w:val="3"/>
        </w:numPr>
        <w:rPr>
          <w:sz w:val="12"/>
        </w:rPr>
      </w:pPr>
      <w:r w:rsidRPr="00BA026E">
        <w:t xml:space="preserve">ki </w:t>
      </w:r>
      <w:r>
        <w:t>a megváltónk? Jézus Krisztus</w:t>
      </w:r>
    </w:p>
    <w:p w:rsidR="00023B94" w:rsidRDefault="00BA026E" w:rsidP="00BA026E">
      <w:pPr>
        <w:pStyle w:val="Listaszerbekezds"/>
        <w:numPr>
          <w:ilvl w:val="0"/>
          <w:numId w:val="3"/>
        </w:numPr>
        <w:rPr>
          <w:sz w:val="12"/>
        </w:rPr>
      </w:pPr>
      <w:r>
        <w:rPr>
          <w:sz w:val="12"/>
        </w:rPr>
        <w:t xml:space="preserve"> </w:t>
      </w:r>
    </w:p>
    <w:p w:rsidR="000D4CA9" w:rsidRPr="008B2FDB" w:rsidRDefault="000D4CA9" w:rsidP="000D4CA9">
      <w:pPr>
        <w:ind w:left="0" w:firstLine="0"/>
      </w:pPr>
      <w:r>
        <w:rPr>
          <w:b/>
          <w:bCs/>
        </w:rPr>
        <w:t xml:space="preserve">    </w:t>
      </w:r>
      <w:proofErr w:type="spellStart"/>
      <w:r>
        <w:rPr>
          <w:b/>
          <w:bCs/>
        </w:rPr>
        <w:t>Bújkálós</w:t>
      </w:r>
      <w:proofErr w:type="spellEnd"/>
      <w:r>
        <w:rPr>
          <w:b/>
          <w:bCs/>
        </w:rPr>
        <w:t xml:space="preserve"> játék</w:t>
      </w:r>
      <w:r w:rsidRPr="008B2FDB">
        <w:t xml:space="preserve">: </w:t>
      </w:r>
      <w:r w:rsidRPr="008B2FDB">
        <w:rPr>
          <w:lang w:eastAsia="hu-HU"/>
        </w:rPr>
        <w:t>Bújjatok el a teremben/szobában! Be lehet bújni az asztal alá, függöny, ajtó mögé. De nem fog mindenki olyan helyet találni, ahol egész testével elbújhat. Nem baj, játsszuk azt, hogy aki „belesimul” a környezetébe, tehát olyan lesz, mint egy szék, asztalláb, váza, függöny, szekrényajtó stb., annak sikerült elrejtőznie. (Gondolhattok a rovarok rejtő</w:t>
      </w:r>
      <w:r>
        <w:rPr>
          <w:lang w:eastAsia="hu-HU"/>
        </w:rPr>
        <w:t xml:space="preserve"> </w:t>
      </w:r>
      <w:r w:rsidRPr="008B2FDB">
        <w:rPr>
          <w:lang w:eastAsia="hu-HU"/>
        </w:rPr>
        <w:t>színére, alakjára, mint amilyen pl. a botsáska.)</w:t>
      </w:r>
    </w:p>
    <w:p w:rsidR="000D4CA9" w:rsidRPr="008B2FDB" w:rsidRDefault="000D4CA9" w:rsidP="000D4CA9">
      <w:pPr>
        <w:spacing w:before="100" w:beforeAutospacing="1" w:after="100" w:afterAutospacing="1"/>
        <w:ind w:left="0" w:firstLine="0"/>
        <w:rPr>
          <w:lang w:eastAsia="hu-HU"/>
        </w:rPr>
      </w:pPr>
      <w:r w:rsidRPr="008B2FDB">
        <w:rPr>
          <w:lang w:eastAsia="hu-HU"/>
        </w:rPr>
        <w:t>Nevezz meg néhány rejtőzködőt! Pl. Székláb, gyere elő! Függöny, bújj elő! Stb.</w:t>
      </w:r>
      <w:r w:rsidRPr="008B2FDB">
        <w:rPr>
          <w:lang w:eastAsia="hu-HU"/>
        </w:rPr>
        <w:br/>
        <w:t>Majd beszélgessetek arról, mikor szokott valaki elbújni, elrejtőzni. A gyerekek spontán válaszaira legyél kíváncsi, fő cél, hogy alakuljon ki nyitott légkör, őszinte beszélgetés.</w:t>
      </w:r>
    </w:p>
    <w:p w:rsidR="000D4CA9" w:rsidRPr="008B2FDB" w:rsidRDefault="000D4CA9" w:rsidP="000D4CA9">
      <w:pPr>
        <w:spacing w:before="100" w:beforeAutospacing="1" w:after="100" w:afterAutospacing="1"/>
        <w:ind w:left="0" w:firstLine="0"/>
        <w:rPr>
          <w:lang w:eastAsia="hu-HU"/>
        </w:rPr>
      </w:pPr>
      <w:r w:rsidRPr="008B2FDB">
        <w:rPr>
          <w:lang w:eastAsia="hu-HU"/>
        </w:rPr>
        <w:t>Most figyeljétek meg, hogy a következő történetben, ki rejtőzött el, és ki elől!</w:t>
      </w:r>
    </w:p>
    <w:p w:rsidR="007C0FD6" w:rsidRDefault="007C0FD6" w:rsidP="00023B94">
      <w:pPr>
        <w:ind w:left="567" w:hanging="567"/>
        <w:rPr>
          <w:sz w:val="12"/>
        </w:rPr>
      </w:pPr>
      <w:r>
        <w:rPr>
          <w:sz w:val="12"/>
        </w:rPr>
        <w:br w:type="page"/>
      </w:r>
    </w:p>
    <w:p w:rsidR="007C0FD6" w:rsidRDefault="007C0FD6" w:rsidP="00F1719B">
      <w:pPr>
        <w:ind w:left="0" w:firstLine="0"/>
        <w:jc w:val="left"/>
        <w:rPr>
          <w:sz w:val="12"/>
        </w:rPr>
        <w:sectPr w:rsidR="007C0FD6" w:rsidSect="007C0FD6">
          <w:headerReference w:type="default" r:id="rId10"/>
          <w:footerReference w:type="default" r:id="rId11"/>
          <w:pgSz w:w="11906" w:h="16838" w:code="9"/>
          <w:pgMar w:top="397" w:right="680" w:bottom="397" w:left="680" w:header="340" w:footer="340" w:gutter="0"/>
          <w:cols w:space="708"/>
          <w:docGrid w:linePitch="360"/>
        </w:sectPr>
      </w:pPr>
    </w:p>
    <w:p w:rsidR="00F1719B" w:rsidRPr="00F1719B" w:rsidRDefault="007C0FD6" w:rsidP="00F1719B">
      <w:pPr>
        <w:ind w:left="0" w:firstLine="0"/>
        <w:jc w:val="left"/>
        <w:rPr>
          <w:sz w:val="12"/>
        </w:rPr>
        <w:sectPr w:rsidR="00F1719B" w:rsidRPr="00F1719B" w:rsidSect="007C0FD6">
          <w:pgSz w:w="16838" w:h="11906" w:orient="landscape" w:code="9"/>
          <w:pgMar w:top="680" w:right="397" w:bottom="680" w:left="397" w:header="340" w:footer="340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7154A312" wp14:editId="5700CADF">
            <wp:extent cx="9906819" cy="6850304"/>
            <wp:effectExtent l="0" t="0" r="0" b="825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22052" cy="686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csostblzat"/>
        <w:tblW w:w="0" w:type="auto"/>
        <w:tblCellMar>
          <w:bottom w:w="28" w:type="dxa"/>
        </w:tblCellMar>
        <w:tblLook w:val="04A0" w:firstRow="1" w:lastRow="0" w:firstColumn="1" w:lastColumn="0" w:noHBand="0" w:noVBand="1"/>
      </w:tblPr>
      <w:tblGrid>
        <w:gridCol w:w="5234"/>
        <w:gridCol w:w="5234"/>
        <w:gridCol w:w="5235"/>
      </w:tblGrid>
      <w:tr w:rsidR="00F1719B" w:rsidTr="008C48D6">
        <w:trPr>
          <w:trHeight w:val="5064"/>
        </w:trPr>
        <w:tc>
          <w:tcPr>
            <w:tcW w:w="5234" w:type="dxa"/>
            <w:vAlign w:val="bottom"/>
          </w:tcPr>
          <w:p w:rsidR="007C0FD6" w:rsidRDefault="007C0FD6" w:rsidP="007C0FD6">
            <w:pPr>
              <w:ind w:left="284" w:hanging="567"/>
              <w:jc w:val="center"/>
              <w:rPr>
                <w:sz w:val="12"/>
              </w:rPr>
            </w:pPr>
          </w:p>
          <w:p w:rsidR="007C0FD6" w:rsidRDefault="007C0FD6" w:rsidP="007C0FD6">
            <w:pPr>
              <w:ind w:left="284" w:hanging="567"/>
              <w:jc w:val="center"/>
              <w:rPr>
                <w:sz w:val="12"/>
              </w:rPr>
            </w:pPr>
          </w:p>
          <w:p w:rsidR="00F1719B" w:rsidRPr="00F1719B" w:rsidRDefault="007C0FD6" w:rsidP="007C0FD6">
            <w:pPr>
              <w:ind w:left="284" w:hanging="567"/>
              <w:jc w:val="center"/>
              <w:rPr>
                <w:sz w:val="12"/>
              </w:rPr>
            </w:pPr>
            <w:r>
              <w:rPr>
                <w:sz w:val="12"/>
              </w:rPr>
              <w:t xml:space="preserve">  </w:t>
            </w:r>
            <w:r w:rsidR="00F1719B" w:rsidRPr="00F1719B">
              <w:rPr>
                <w:sz w:val="12"/>
              </w:rPr>
              <w:t xml:space="preserve">Édenkertben lakott/ </w:t>
            </w:r>
            <w:r w:rsidR="00F1719B">
              <w:rPr>
                <w:sz w:val="12"/>
              </w:rPr>
              <w:t>Ádám,</w:t>
            </w:r>
            <w:r w:rsidR="00F1719B" w:rsidRPr="00F1719B">
              <w:rPr>
                <w:sz w:val="12"/>
              </w:rPr>
              <w:t>Éva régen,/Sok-sok gyümölcsfa volt /</w:t>
            </w:r>
            <w:proofErr w:type="gramStart"/>
            <w:r w:rsidR="00F1719B" w:rsidRPr="00F1719B">
              <w:rPr>
                <w:sz w:val="12"/>
              </w:rPr>
              <w:t>A</w:t>
            </w:r>
            <w:proofErr w:type="gramEnd"/>
            <w:r w:rsidR="00F1719B" w:rsidRPr="00F1719B">
              <w:rPr>
                <w:sz w:val="12"/>
              </w:rPr>
              <w:t xml:space="preserve"> kert közepében.</w:t>
            </w:r>
          </w:p>
        </w:tc>
        <w:tc>
          <w:tcPr>
            <w:tcW w:w="5234" w:type="dxa"/>
            <w:vAlign w:val="bottom"/>
          </w:tcPr>
          <w:p w:rsidR="008C48D6" w:rsidRDefault="008C48D6" w:rsidP="008C48D6">
            <w:pPr>
              <w:ind w:left="567" w:hanging="567"/>
              <w:jc w:val="center"/>
              <w:rPr>
                <w:sz w:val="12"/>
              </w:rPr>
            </w:pPr>
          </w:p>
          <w:p w:rsidR="00F1719B" w:rsidRPr="00F1719B" w:rsidRDefault="008C48D6" w:rsidP="008C48D6">
            <w:pPr>
              <w:ind w:left="567" w:hanging="567"/>
              <w:jc w:val="center"/>
              <w:rPr>
                <w:sz w:val="12"/>
              </w:rPr>
            </w:pPr>
            <w:r>
              <w:rPr>
                <w:sz w:val="12"/>
              </w:rPr>
              <w:t>Á</w:t>
            </w:r>
            <w:r w:rsidR="00F1719B" w:rsidRPr="00F1719B">
              <w:rPr>
                <w:sz w:val="12"/>
              </w:rPr>
              <w:t>llt a sok fa között</w:t>
            </w:r>
            <w:r w:rsidR="00F1719B">
              <w:rPr>
                <w:sz w:val="12"/>
              </w:rPr>
              <w:t xml:space="preserve"> / </w:t>
            </w:r>
            <w:proofErr w:type="gramStart"/>
            <w:r w:rsidR="00F1719B" w:rsidRPr="00F1719B">
              <w:rPr>
                <w:sz w:val="12"/>
              </w:rPr>
              <w:t>A</w:t>
            </w:r>
            <w:proofErr w:type="gramEnd"/>
            <w:r w:rsidR="00F1719B" w:rsidRPr="00F1719B">
              <w:rPr>
                <w:sz w:val="12"/>
              </w:rPr>
              <w:t xml:space="preserve"> tilalom fája,</w:t>
            </w:r>
            <w:r w:rsidR="00F1719B">
              <w:rPr>
                <w:sz w:val="12"/>
              </w:rPr>
              <w:t xml:space="preserve"> / </w:t>
            </w:r>
            <w:r w:rsidR="00F1719B" w:rsidRPr="00F1719B">
              <w:rPr>
                <w:sz w:val="12"/>
              </w:rPr>
              <w:t>Jaj, ki arról szakít,</w:t>
            </w:r>
            <w:r w:rsidR="00F1719B">
              <w:rPr>
                <w:sz w:val="12"/>
              </w:rPr>
              <w:t xml:space="preserve"> /</w:t>
            </w:r>
            <w:r w:rsidR="00F1719B" w:rsidRPr="00F1719B">
              <w:rPr>
                <w:sz w:val="12"/>
              </w:rPr>
              <w:t>Halált hoz magára!</w:t>
            </w:r>
          </w:p>
        </w:tc>
        <w:tc>
          <w:tcPr>
            <w:tcW w:w="5235" w:type="dxa"/>
            <w:vAlign w:val="bottom"/>
          </w:tcPr>
          <w:p w:rsidR="008C48D6" w:rsidRDefault="008C48D6" w:rsidP="00F1719B">
            <w:pPr>
              <w:ind w:left="0" w:firstLine="0"/>
              <w:jc w:val="center"/>
              <w:rPr>
                <w:sz w:val="12"/>
              </w:rPr>
            </w:pPr>
          </w:p>
          <w:p w:rsidR="00F1719B" w:rsidRPr="00F1719B" w:rsidRDefault="00F1719B" w:rsidP="00F1719B">
            <w:pPr>
              <w:ind w:left="0" w:firstLine="0"/>
              <w:jc w:val="center"/>
              <w:rPr>
                <w:sz w:val="12"/>
              </w:rPr>
            </w:pPr>
            <w:r w:rsidRPr="00F1719B">
              <w:rPr>
                <w:sz w:val="12"/>
              </w:rPr>
              <w:t>Akkor jött a Sátán / Kígyónak képében, /Rászedte az embert, / Oda lett az Éden!</w:t>
            </w:r>
          </w:p>
        </w:tc>
      </w:tr>
      <w:tr w:rsidR="00F1719B" w:rsidTr="008C48D6">
        <w:trPr>
          <w:trHeight w:val="5064"/>
        </w:trPr>
        <w:tc>
          <w:tcPr>
            <w:tcW w:w="5234" w:type="dxa"/>
            <w:vAlign w:val="bottom"/>
          </w:tcPr>
          <w:p w:rsidR="00F1719B" w:rsidRDefault="00F1719B" w:rsidP="00F1719B">
            <w:pPr>
              <w:spacing w:line="276" w:lineRule="auto"/>
              <w:ind w:left="0" w:firstLine="0"/>
              <w:contextualSpacing w:val="0"/>
              <w:jc w:val="center"/>
            </w:pPr>
            <w:r w:rsidRPr="00F1719B">
              <w:rPr>
                <w:sz w:val="12"/>
              </w:rPr>
              <w:t>Ám megszánta Isten</w:t>
            </w:r>
            <w:r>
              <w:rPr>
                <w:sz w:val="12"/>
              </w:rPr>
              <w:t xml:space="preserve"> /</w:t>
            </w:r>
            <w:r w:rsidRPr="00F1719B">
              <w:rPr>
                <w:sz w:val="12"/>
              </w:rPr>
              <w:t>Az elbukott embert:</w:t>
            </w:r>
            <w:r>
              <w:rPr>
                <w:sz w:val="12"/>
              </w:rPr>
              <w:t xml:space="preserve"> /</w:t>
            </w:r>
            <w:proofErr w:type="spellStart"/>
            <w:r w:rsidRPr="00F1719B">
              <w:rPr>
                <w:sz w:val="12"/>
              </w:rPr>
              <w:t>Elküldötte</w:t>
            </w:r>
            <w:proofErr w:type="spellEnd"/>
            <w:r w:rsidRPr="00F1719B">
              <w:rPr>
                <w:sz w:val="12"/>
              </w:rPr>
              <w:t xml:space="preserve"> Fiát,</w:t>
            </w:r>
            <w:r>
              <w:rPr>
                <w:sz w:val="12"/>
              </w:rPr>
              <w:t xml:space="preserve"> /</w:t>
            </w:r>
            <w:r w:rsidRPr="00F1719B">
              <w:rPr>
                <w:sz w:val="12"/>
              </w:rPr>
              <w:t>Ki megváltást szerzett</w:t>
            </w:r>
          </w:p>
        </w:tc>
        <w:tc>
          <w:tcPr>
            <w:tcW w:w="5234" w:type="dxa"/>
            <w:vAlign w:val="bottom"/>
          </w:tcPr>
          <w:p w:rsidR="00F1719B" w:rsidRPr="00F1719B" w:rsidRDefault="00F1719B" w:rsidP="00F1719B">
            <w:pPr>
              <w:ind w:left="0" w:firstLine="0"/>
              <w:jc w:val="center"/>
              <w:rPr>
                <w:sz w:val="12"/>
              </w:rPr>
            </w:pPr>
            <w:r w:rsidRPr="00F1719B">
              <w:rPr>
                <w:sz w:val="12"/>
              </w:rPr>
              <w:t>A kígyónak fejét</w:t>
            </w:r>
            <w:r>
              <w:rPr>
                <w:sz w:val="12"/>
              </w:rPr>
              <w:t xml:space="preserve"> /</w:t>
            </w:r>
            <w:r w:rsidRPr="00F1719B">
              <w:rPr>
                <w:sz w:val="12"/>
              </w:rPr>
              <w:t>Krisztus megtapodta,</w:t>
            </w:r>
            <w:r>
              <w:rPr>
                <w:sz w:val="12"/>
              </w:rPr>
              <w:t xml:space="preserve">/ </w:t>
            </w:r>
            <w:r w:rsidRPr="00F1719B">
              <w:rPr>
                <w:sz w:val="12"/>
              </w:rPr>
              <w:t>Értünk a keresztfán</w:t>
            </w:r>
            <w:r>
              <w:rPr>
                <w:sz w:val="12"/>
              </w:rPr>
              <w:t xml:space="preserve"> /Életét áldozta.</w:t>
            </w:r>
          </w:p>
        </w:tc>
        <w:tc>
          <w:tcPr>
            <w:tcW w:w="5235" w:type="dxa"/>
            <w:vAlign w:val="bottom"/>
          </w:tcPr>
          <w:p w:rsidR="00F1719B" w:rsidRPr="00F1719B" w:rsidRDefault="00F1719B" w:rsidP="00F1719B">
            <w:pPr>
              <w:ind w:left="0" w:firstLine="0"/>
              <w:jc w:val="center"/>
              <w:rPr>
                <w:sz w:val="12"/>
              </w:rPr>
            </w:pPr>
            <w:r w:rsidRPr="00F1719B">
              <w:rPr>
                <w:sz w:val="12"/>
              </w:rPr>
              <w:t>Aki Benne hiszen</w:t>
            </w:r>
            <w:r>
              <w:rPr>
                <w:sz w:val="12"/>
              </w:rPr>
              <w:t xml:space="preserve"> /</w:t>
            </w:r>
            <w:r w:rsidRPr="00F1719B">
              <w:rPr>
                <w:sz w:val="12"/>
              </w:rPr>
              <w:t>Már az meg van váltva,</w:t>
            </w:r>
            <w:r>
              <w:rPr>
                <w:sz w:val="12"/>
              </w:rPr>
              <w:t xml:space="preserve">/ </w:t>
            </w:r>
            <w:r w:rsidRPr="00F1719B">
              <w:rPr>
                <w:sz w:val="12"/>
              </w:rPr>
              <w:t>Életfáról ehet</w:t>
            </w:r>
            <w:r>
              <w:rPr>
                <w:sz w:val="12"/>
              </w:rPr>
              <w:t xml:space="preserve"> /</w:t>
            </w:r>
            <w:proofErr w:type="gramStart"/>
            <w:r w:rsidRPr="00F1719B">
              <w:rPr>
                <w:sz w:val="12"/>
              </w:rPr>
              <w:t>A</w:t>
            </w:r>
            <w:proofErr w:type="gramEnd"/>
            <w:r w:rsidRPr="00F1719B">
              <w:rPr>
                <w:sz w:val="12"/>
              </w:rPr>
              <w:t xml:space="preserve"> szép mennyországba'.</w:t>
            </w:r>
          </w:p>
        </w:tc>
      </w:tr>
    </w:tbl>
    <w:p w:rsidR="003D5E40" w:rsidRPr="00D611DA" w:rsidRDefault="00D611DA" w:rsidP="00D611DA">
      <w:pPr>
        <w:ind w:left="567" w:hanging="567"/>
        <w:jc w:val="center"/>
        <w:rPr>
          <w:b/>
        </w:rPr>
      </w:pPr>
      <w:r w:rsidRPr="00D611DA">
        <w:rPr>
          <w:b/>
        </w:rPr>
        <w:t xml:space="preserve">Róm 6.23 </w:t>
      </w:r>
      <w:proofErr w:type="gramStart"/>
      <w:r w:rsidRPr="00D611DA">
        <w:rPr>
          <w:b/>
        </w:rPr>
        <w:t>A</w:t>
      </w:r>
      <w:proofErr w:type="gramEnd"/>
      <w:r w:rsidRPr="00D611DA">
        <w:rPr>
          <w:b/>
        </w:rPr>
        <w:t xml:space="preserve"> bűn zsoldja halál; az Isten kegyelmi ajándéka pedig örök élet a mi Urunk Krisztus Jézusban.</w:t>
      </w:r>
      <w:r w:rsidR="000562E8" w:rsidRPr="00D611DA">
        <w:rPr>
          <w:b/>
        </w:rPr>
        <w:br w:type="page"/>
      </w:r>
    </w:p>
    <w:p w:rsidR="000562E8" w:rsidRDefault="000562E8" w:rsidP="002C598F">
      <w:pPr>
        <w:ind w:left="567" w:hanging="567"/>
      </w:pPr>
      <w:r>
        <w:rPr>
          <w:noProof/>
          <w:lang w:eastAsia="hu-HU"/>
        </w:rPr>
        <w:lastRenderedPageBreak/>
        <w:drawing>
          <wp:inline distT="0" distB="0" distL="0" distR="0" wp14:anchorId="38696244" wp14:editId="3DEB9E8C">
            <wp:extent cx="9652379" cy="6733884"/>
            <wp:effectExtent l="0" t="0" r="635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62357" cy="674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Default="00DD7741">
      <w:pPr>
        <w:spacing w:line="276" w:lineRule="auto"/>
        <w:ind w:left="0" w:firstLine="0"/>
        <w:contextualSpacing w:val="0"/>
        <w:jc w:val="left"/>
        <w:sectPr w:rsidR="00DD7741" w:rsidSect="00F1719B">
          <w:pgSz w:w="16838" w:h="11906" w:orient="landscape" w:code="9"/>
          <w:pgMar w:top="340" w:right="397" w:bottom="340" w:left="851" w:header="340" w:footer="340" w:gutter="0"/>
          <w:cols w:space="708"/>
          <w:docGrid w:linePitch="360"/>
        </w:sectPr>
      </w:pPr>
    </w:p>
    <w:p w:rsidR="00DD7741" w:rsidRDefault="00DD7741">
      <w:pPr>
        <w:spacing w:line="276" w:lineRule="auto"/>
        <w:ind w:left="0" w:firstLine="0"/>
        <w:contextualSpacing w:val="0"/>
        <w:jc w:val="left"/>
      </w:pPr>
      <w:r>
        <w:rPr>
          <w:noProof/>
          <w:lang w:eastAsia="hu-HU"/>
        </w:rPr>
        <w:lastRenderedPageBreak/>
        <w:drawing>
          <wp:inline distT="0" distB="0" distL="0" distR="0">
            <wp:extent cx="7128510" cy="9293860"/>
            <wp:effectExtent l="0" t="0" r="0" b="254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1 A bűn és a büntetés kezdet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D7741" w:rsidRDefault="00DD7741">
      <w:pPr>
        <w:spacing w:line="276" w:lineRule="auto"/>
        <w:ind w:left="0" w:firstLine="0"/>
        <w:contextualSpacing w:val="0"/>
        <w:jc w:val="left"/>
      </w:pPr>
      <w:r>
        <w:rPr>
          <w:noProof/>
          <w:lang w:eastAsia="hu-HU"/>
        </w:rPr>
        <w:lastRenderedPageBreak/>
        <w:drawing>
          <wp:inline distT="0" distB="0" distL="0" distR="0">
            <wp:extent cx="7128510" cy="9293860"/>
            <wp:effectExtent l="0" t="0" r="0" b="254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2 A bűn és a büntetés kezdet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D7741" w:rsidRDefault="00DD7741">
      <w:pPr>
        <w:spacing w:line="276" w:lineRule="auto"/>
        <w:ind w:left="0" w:firstLine="0"/>
        <w:contextualSpacing w:val="0"/>
        <w:jc w:val="left"/>
      </w:pPr>
      <w:r>
        <w:rPr>
          <w:noProof/>
          <w:lang w:eastAsia="hu-HU"/>
        </w:rPr>
        <w:lastRenderedPageBreak/>
        <w:drawing>
          <wp:inline distT="0" distB="0" distL="0" distR="0">
            <wp:extent cx="7128510" cy="9293860"/>
            <wp:effectExtent l="0" t="0" r="0" b="254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3 A bűn és a büntetés kezdet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DD7741" w:rsidRDefault="00DD7741">
      <w:pPr>
        <w:spacing w:line="276" w:lineRule="auto"/>
        <w:ind w:left="0" w:firstLine="0"/>
        <w:contextualSpacing w:val="0"/>
        <w:jc w:val="left"/>
      </w:pPr>
      <w:r>
        <w:rPr>
          <w:noProof/>
          <w:lang w:eastAsia="hu-HU"/>
        </w:rPr>
        <w:lastRenderedPageBreak/>
        <w:drawing>
          <wp:inline distT="0" distB="0" distL="0" distR="0">
            <wp:extent cx="7128510" cy="9293860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4 A bűn és a büntetés kezdet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C2598" w:rsidRPr="002C598F" w:rsidRDefault="00DD7741" w:rsidP="002C598F">
      <w:pPr>
        <w:ind w:left="567" w:hanging="567"/>
      </w:pPr>
      <w:r>
        <w:rPr>
          <w:noProof/>
          <w:lang w:eastAsia="hu-HU"/>
        </w:rPr>
        <w:lastRenderedPageBreak/>
        <w:drawing>
          <wp:inline distT="0" distB="0" distL="0" distR="0">
            <wp:extent cx="7128510" cy="9293860"/>
            <wp:effectExtent l="0" t="0" r="0" b="254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5 A bűn és a büntetés kezdet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2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598" w:rsidRPr="002C598F" w:rsidSect="00DD7741">
      <w:pgSz w:w="11906" w:h="16838" w:code="9"/>
      <w:pgMar w:top="397" w:right="340" w:bottom="851" w:left="34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BB7" w:rsidRDefault="00550BB7" w:rsidP="00B100A6">
      <w:pPr>
        <w:spacing w:after="0"/>
      </w:pPr>
      <w:r>
        <w:separator/>
      </w:r>
    </w:p>
  </w:endnote>
  <w:endnote w:type="continuationSeparator" w:id="0">
    <w:p w:rsidR="00550BB7" w:rsidRDefault="00550BB7" w:rsidP="00B100A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00A6" w:rsidRDefault="00B100A6">
    <w:pPr>
      <w:pStyle w:val="llb"/>
    </w:pPr>
    <w:r>
      <w:ptab w:relativeTo="margin" w:alignment="center" w:leader="none"/>
    </w:r>
    <w:r>
      <w:rPr>
        <w:sz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BB7" w:rsidRDefault="00550BB7" w:rsidP="00B100A6">
      <w:pPr>
        <w:spacing w:after="0"/>
      </w:pPr>
      <w:r>
        <w:separator/>
      </w:r>
    </w:p>
  </w:footnote>
  <w:footnote w:type="continuationSeparator" w:id="0">
    <w:p w:rsidR="00550BB7" w:rsidRDefault="00550BB7" w:rsidP="00B100A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FA1" w:rsidRDefault="00393FA1" w:rsidP="00393FA1">
    <w:pPr>
      <w:pStyle w:val="lfej"/>
      <w:rPr>
        <w:sz w:val="16"/>
      </w:rPr>
    </w:pPr>
    <w:r>
      <w:ptab w:relativeTo="margin" w:alignment="right" w:leader="none"/>
    </w:r>
    <w:sdt>
      <w:sdtPr>
        <w:rPr>
          <w:b/>
        </w:rPr>
        <w:alias w:val="Cím"/>
        <w:tag w:val=""/>
        <w:id w:val="156899155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14CF7">
          <w:rPr>
            <w:b/>
          </w:rPr>
          <w:t>Az ember bukása (3Móz)</w:t>
        </w:r>
      </w:sdtContent>
    </w:sdt>
    <w:r w:rsidRPr="00393FA1">
      <w:rPr>
        <w:sz w:val="16"/>
      </w:rPr>
      <w:t xml:space="preserve">  </w:t>
    </w:r>
    <w:r w:rsidRPr="00393FA1">
      <w:rPr>
        <w:sz w:val="16"/>
      </w:rPr>
      <w:fldChar w:fldCharType="begin"/>
    </w:r>
    <w:r w:rsidRPr="00393FA1">
      <w:rPr>
        <w:sz w:val="16"/>
      </w:rPr>
      <w:instrText xml:space="preserve"> PAGE  \* ArabicDash  \* MERGEFORMAT </w:instrText>
    </w:r>
    <w:r w:rsidRPr="00393FA1">
      <w:rPr>
        <w:sz w:val="16"/>
      </w:rPr>
      <w:fldChar w:fldCharType="separate"/>
    </w:r>
    <w:r w:rsidR="00BA026E">
      <w:rPr>
        <w:noProof/>
        <w:sz w:val="16"/>
      </w:rPr>
      <w:t>- 3 -</w:t>
    </w:r>
    <w:r w:rsidRPr="00393FA1">
      <w:rPr>
        <w:sz w:val="16"/>
      </w:rPr>
      <w:fldChar w:fldCharType="end"/>
    </w:r>
  </w:p>
  <w:p w:rsidR="00B14CF7" w:rsidRPr="00393FA1" w:rsidRDefault="00B14CF7" w:rsidP="00393FA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8B6B87"/>
    <w:multiLevelType w:val="hybridMultilevel"/>
    <w:tmpl w:val="67DCCDD6"/>
    <w:lvl w:ilvl="0" w:tplc="5540F10E">
      <w:start w:val="1"/>
      <w:numFmt w:val="bullet"/>
      <w:pStyle w:val="Listaszerbekezds"/>
      <w:lvlText w:val="-"/>
      <w:lvlJc w:val="left"/>
      <w:pPr>
        <w:ind w:left="360" w:hanging="360"/>
      </w:pPr>
      <w:rPr>
        <w:rFonts w:ascii="Verdana" w:eastAsiaTheme="minorEastAsia" w:hAnsi="Verdana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3705752E"/>
    <w:multiLevelType w:val="hybridMultilevel"/>
    <w:tmpl w:val="20D6086C"/>
    <w:lvl w:ilvl="0" w:tplc="7194B83A">
      <w:start w:val="5"/>
      <w:numFmt w:val="bullet"/>
      <w:lvlText w:val="-"/>
      <w:lvlJc w:val="left"/>
      <w:pPr>
        <w:ind w:left="927" w:hanging="360"/>
      </w:pPr>
      <w:rPr>
        <w:rFonts w:ascii="Verdana" w:eastAsiaTheme="minorHAnsi" w:hAnsi="Verdana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76C40A88"/>
    <w:multiLevelType w:val="hybridMultilevel"/>
    <w:tmpl w:val="A72CD0DC"/>
    <w:lvl w:ilvl="0" w:tplc="4E62628A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BEF"/>
    <w:rsid w:val="00023B94"/>
    <w:rsid w:val="000562E8"/>
    <w:rsid w:val="000B2345"/>
    <w:rsid w:val="000B7016"/>
    <w:rsid w:val="000D4CA9"/>
    <w:rsid w:val="001904F1"/>
    <w:rsid w:val="00194569"/>
    <w:rsid w:val="00232C05"/>
    <w:rsid w:val="00250EF4"/>
    <w:rsid w:val="00281281"/>
    <w:rsid w:val="002C598F"/>
    <w:rsid w:val="002E2EA3"/>
    <w:rsid w:val="002F544C"/>
    <w:rsid w:val="0033185F"/>
    <w:rsid w:val="00333605"/>
    <w:rsid w:val="00345B62"/>
    <w:rsid w:val="00384C7F"/>
    <w:rsid w:val="00393FA1"/>
    <w:rsid w:val="003A3737"/>
    <w:rsid w:val="003A64C8"/>
    <w:rsid w:val="003C657B"/>
    <w:rsid w:val="003D5E40"/>
    <w:rsid w:val="003F733C"/>
    <w:rsid w:val="00431070"/>
    <w:rsid w:val="004B68DD"/>
    <w:rsid w:val="004B6C04"/>
    <w:rsid w:val="004D385A"/>
    <w:rsid w:val="00550BB7"/>
    <w:rsid w:val="005B09A5"/>
    <w:rsid w:val="005D3430"/>
    <w:rsid w:val="00617E51"/>
    <w:rsid w:val="00634720"/>
    <w:rsid w:val="00683A0A"/>
    <w:rsid w:val="006B5166"/>
    <w:rsid w:val="006E53CA"/>
    <w:rsid w:val="007619D8"/>
    <w:rsid w:val="007C0FD6"/>
    <w:rsid w:val="007D7B26"/>
    <w:rsid w:val="008341B3"/>
    <w:rsid w:val="008A05A9"/>
    <w:rsid w:val="008C48D6"/>
    <w:rsid w:val="00900204"/>
    <w:rsid w:val="00A105E6"/>
    <w:rsid w:val="00A375D1"/>
    <w:rsid w:val="00A8667F"/>
    <w:rsid w:val="00AF1E58"/>
    <w:rsid w:val="00B100A6"/>
    <w:rsid w:val="00B14CF7"/>
    <w:rsid w:val="00B3015C"/>
    <w:rsid w:val="00B41BEF"/>
    <w:rsid w:val="00B46302"/>
    <w:rsid w:val="00B64A3C"/>
    <w:rsid w:val="00BA026E"/>
    <w:rsid w:val="00BF7F4B"/>
    <w:rsid w:val="00C45748"/>
    <w:rsid w:val="00C549FE"/>
    <w:rsid w:val="00C63BB3"/>
    <w:rsid w:val="00C66CEC"/>
    <w:rsid w:val="00CC2598"/>
    <w:rsid w:val="00D611DA"/>
    <w:rsid w:val="00DA7060"/>
    <w:rsid w:val="00DD7741"/>
    <w:rsid w:val="00E13688"/>
    <w:rsid w:val="00E14573"/>
    <w:rsid w:val="00E416FA"/>
    <w:rsid w:val="00EA4342"/>
    <w:rsid w:val="00EF3255"/>
    <w:rsid w:val="00F1719B"/>
    <w:rsid w:val="00F307EF"/>
    <w:rsid w:val="00F375BC"/>
    <w:rsid w:val="00FD4217"/>
    <w:rsid w:val="00FE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733C"/>
    <w:pPr>
      <w:spacing w:line="240" w:lineRule="auto"/>
      <w:ind w:left="340" w:hanging="340"/>
      <w:contextualSpacing/>
      <w:jc w:val="both"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C63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E0C1F"/>
    <w:pPr>
      <w:shd w:val="clear" w:color="auto" w:fill="F2F2F2" w:themeFill="background1" w:themeFillShade="F2"/>
      <w:spacing w:before="200"/>
      <w:ind w:left="284" w:right="284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63B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  <w:style w:type="table" w:styleId="Rcsostblzat">
    <w:name w:val="Table Grid"/>
    <w:basedOn w:val="Normltblzat"/>
    <w:uiPriority w:val="59"/>
    <w:rsid w:val="003D5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023B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F733C"/>
    <w:pPr>
      <w:spacing w:line="240" w:lineRule="auto"/>
      <w:ind w:left="340" w:hanging="340"/>
      <w:contextualSpacing/>
      <w:jc w:val="both"/>
    </w:pPr>
    <w:rPr>
      <w:rFonts w:ascii="Verdana" w:hAnsi="Verdana" w:cstheme="minorHAnsi"/>
      <w:sz w:val="20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rsid w:val="00C63B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C63B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63B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Ige">
    <w:name w:val="Ige"/>
    <w:basedOn w:val="Norml"/>
    <w:autoRedefine/>
    <w:qFormat/>
    <w:rsid w:val="00FE0C1F"/>
    <w:pPr>
      <w:shd w:val="clear" w:color="auto" w:fill="F2F2F2" w:themeFill="background1" w:themeFillShade="F2"/>
      <w:spacing w:before="200"/>
      <w:ind w:left="284" w:right="284"/>
    </w:pPr>
    <w:rPr>
      <w:rFonts w:eastAsiaTheme="minorEastAsia"/>
      <w:sz w:val="18"/>
      <w:szCs w:val="18"/>
      <w:lang w:eastAsia="hu-HU"/>
    </w:rPr>
  </w:style>
  <w:style w:type="paragraph" w:styleId="Listaszerbekezds">
    <w:name w:val="List Paragraph"/>
    <w:basedOn w:val="Norml"/>
    <w:uiPriority w:val="34"/>
    <w:qFormat/>
    <w:rsid w:val="00FD4217"/>
    <w:pPr>
      <w:widowControl w:val="0"/>
      <w:numPr>
        <w:numId w:val="1"/>
      </w:numPr>
      <w:autoSpaceDE w:val="0"/>
      <w:autoSpaceDN w:val="0"/>
      <w:adjustRightInd w:val="0"/>
      <w:spacing w:after="0"/>
    </w:pPr>
    <w:rPr>
      <w:rFonts w:eastAsiaTheme="minorEastAsia"/>
      <w:lang w:eastAsia="hu-HU"/>
    </w:rPr>
  </w:style>
  <w:style w:type="paragraph" w:customStyle="1" w:styleId="Elbeszls">
    <w:name w:val="Elbeszélés"/>
    <w:basedOn w:val="Norml"/>
    <w:qFormat/>
    <w:rsid w:val="006B5166"/>
    <w:pPr>
      <w:autoSpaceDE w:val="0"/>
      <w:autoSpaceDN w:val="0"/>
      <w:adjustRightInd w:val="0"/>
      <w:spacing w:before="120" w:after="120"/>
      <w:ind w:left="567" w:right="567" w:firstLine="284"/>
    </w:pPr>
    <w:rPr>
      <w:rFonts w:eastAsiaTheme="minorEastAsia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63BB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1Char">
    <w:name w:val="Címsor 1 Char"/>
    <w:basedOn w:val="Bekezdsalapbettpusa"/>
    <w:link w:val="Cmsor1"/>
    <w:uiPriority w:val="9"/>
    <w:rsid w:val="00C63BB3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C63BB3"/>
    <w:rPr>
      <w:rFonts w:asciiTheme="majorHAnsi" w:eastAsiaTheme="majorEastAsia" w:hAnsiTheme="majorHAnsi" w:cstheme="majorBidi"/>
      <w:b/>
      <w:bCs/>
      <w:sz w:val="20"/>
    </w:rPr>
  </w:style>
  <w:style w:type="paragraph" w:styleId="Buborkszveg">
    <w:name w:val="Balloon Text"/>
    <w:basedOn w:val="Norml"/>
    <w:link w:val="BuborkszvegChar"/>
    <w:autoRedefine/>
    <w:rsid w:val="00DA7060"/>
    <w:pPr>
      <w:spacing w:after="0"/>
      <w:contextualSpacing w:val="0"/>
    </w:pPr>
    <w:rPr>
      <w:rFonts w:ascii="Tahoma" w:eastAsia="Calibri" w:hAnsi="Tahoma" w:cs="Tahoma"/>
      <w:sz w:val="12"/>
      <w:szCs w:val="16"/>
    </w:rPr>
  </w:style>
  <w:style w:type="character" w:customStyle="1" w:styleId="BuborkszvegChar">
    <w:name w:val="Buborékszöveg Char"/>
    <w:basedOn w:val="Bekezdsalapbettpusa"/>
    <w:link w:val="Buborkszveg"/>
    <w:rsid w:val="00DA7060"/>
    <w:rPr>
      <w:rFonts w:ascii="Tahoma" w:eastAsia="Calibri" w:hAnsi="Tahoma" w:cs="Tahoma"/>
      <w:sz w:val="12"/>
      <w:szCs w:val="16"/>
    </w:rPr>
  </w:style>
  <w:style w:type="paragraph" w:styleId="lfej">
    <w:name w:val="header"/>
    <w:basedOn w:val="Norml"/>
    <w:link w:val="lfej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B100A6"/>
    <w:rPr>
      <w:rFonts w:ascii="Verdana" w:hAnsi="Verdana" w:cstheme="minorHAnsi"/>
      <w:sz w:val="20"/>
    </w:rPr>
  </w:style>
  <w:style w:type="paragraph" w:styleId="llb">
    <w:name w:val="footer"/>
    <w:basedOn w:val="Norml"/>
    <w:link w:val="llbChar"/>
    <w:uiPriority w:val="99"/>
    <w:unhideWhenUsed/>
    <w:rsid w:val="00B100A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B100A6"/>
    <w:rPr>
      <w:rFonts w:ascii="Verdana" w:hAnsi="Verdana" w:cstheme="minorHAnsi"/>
      <w:sz w:val="20"/>
    </w:rPr>
  </w:style>
  <w:style w:type="character" w:styleId="Helyrzszveg">
    <w:name w:val="Placeholder Text"/>
    <w:basedOn w:val="Bekezdsalapbettpusa"/>
    <w:uiPriority w:val="99"/>
    <w:semiHidden/>
    <w:rsid w:val="00B100A6"/>
    <w:rPr>
      <w:color w:val="808080"/>
    </w:rPr>
  </w:style>
  <w:style w:type="table" w:styleId="Rcsostblzat">
    <w:name w:val="Table Grid"/>
    <w:basedOn w:val="Normltblzat"/>
    <w:uiPriority w:val="59"/>
    <w:rsid w:val="003D5E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023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6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iblia\egyeb\Palanta\Tanora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2B2D3-4762-4A50-A137-A21A85086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Tanora.dotx</Template>
  <TotalTime>1230</TotalTime>
  <Pages>11</Pages>
  <Words>1385</Words>
  <Characters>9557</Characters>
  <Application>Microsoft Office Word</Application>
  <DocSecurity>0</DocSecurity>
  <Lines>79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Az ember bukása (3Móz)</vt:lpstr>
    </vt:vector>
  </TitlesOfParts>
  <Company>fs</Company>
  <LinksUpToDate>false</LinksUpToDate>
  <CharactersWithSpaces>10921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ember bukása (3Móz)</dc:title>
  <dc:creator>sa</dc:creator>
  <cp:lastModifiedBy>sa</cp:lastModifiedBy>
  <cp:revision>13</cp:revision>
  <cp:lastPrinted>2012-10-25T14:50:00Z</cp:lastPrinted>
  <dcterms:created xsi:type="dcterms:W3CDTF">2012-10-23T16:47:00Z</dcterms:created>
  <dcterms:modified xsi:type="dcterms:W3CDTF">2012-10-25T14:57:00Z</dcterms:modified>
</cp:coreProperties>
</file>